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052A" w14:textId="0284875F" w:rsidR="00E7243D" w:rsidRPr="00456889" w:rsidRDefault="00E02F87" w:rsidP="00456889">
      <w:pPr>
        <w:pStyle w:val="Title"/>
      </w:pPr>
      <w:r>
        <w:t>Superannuation and Tax</w:t>
      </w:r>
    </w:p>
    <w:p w14:paraId="5476107A" w14:textId="79DFC4F5" w:rsidR="003170B1" w:rsidRDefault="00E02F87" w:rsidP="00E02F87">
      <w:pPr>
        <w:pStyle w:val="Heading1"/>
      </w:pPr>
      <w:r>
        <w:t>Glossary</w:t>
      </w:r>
    </w:p>
    <w:p w14:paraId="4BAF78E0" w14:textId="7CB723DA" w:rsidR="00D20FF9" w:rsidRDefault="00D20FF9" w:rsidP="00E02F87">
      <w:pPr>
        <w:rPr>
          <w:lang w:eastAsia="en-AU"/>
        </w:rPr>
      </w:pPr>
      <w:r w:rsidRPr="00E05940">
        <w:rPr>
          <w:b/>
          <w:bCs/>
          <w:lang w:eastAsia="en-AU"/>
        </w:rPr>
        <w:t>Gross income</w:t>
      </w:r>
      <w:r>
        <w:rPr>
          <w:lang w:eastAsia="en-AU"/>
        </w:rPr>
        <w:t xml:space="preserve"> – the total money you earn from your job</w:t>
      </w:r>
      <w:r w:rsidR="005F1571">
        <w:rPr>
          <w:lang w:eastAsia="en-AU"/>
        </w:rPr>
        <w:t xml:space="preserve"> (before tax and anything gets taken out).</w:t>
      </w:r>
    </w:p>
    <w:p w14:paraId="1893F0E7" w14:textId="2D3457A0" w:rsidR="00E02F87" w:rsidRDefault="00E02F87" w:rsidP="00E02F87">
      <w:pPr>
        <w:rPr>
          <w:lang w:eastAsia="en-AU"/>
        </w:rPr>
      </w:pPr>
      <w:r w:rsidRPr="00E05940">
        <w:rPr>
          <w:b/>
          <w:bCs/>
          <w:lang w:eastAsia="en-AU"/>
        </w:rPr>
        <w:t>Tax</w:t>
      </w:r>
      <w:r>
        <w:rPr>
          <w:lang w:eastAsia="en-AU"/>
        </w:rPr>
        <w:t xml:space="preserve"> – money paid to the government for schools, hospitals, fire departments, police, roads, </w:t>
      </w:r>
      <w:r w:rsidR="00102BA0">
        <w:rPr>
          <w:lang w:eastAsia="en-AU"/>
        </w:rPr>
        <w:t xml:space="preserve">grants for </w:t>
      </w:r>
      <w:r>
        <w:rPr>
          <w:lang w:eastAsia="en-AU"/>
        </w:rPr>
        <w:t>skate parks, playgrounds, libraries, swimming pools etc.</w:t>
      </w:r>
    </w:p>
    <w:p w14:paraId="5C65B7F0" w14:textId="60B2E34A" w:rsidR="00E02F87" w:rsidRDefault="004C3996" w:rsidP="00E02F87">
      <w:pPr>
        <w:rPr>
          <w:lang w:eastAsia="en-AU"/>
        </w:rPr>
      </w:pPr>
      <w:r w:rsidRPr="00E05940">
        <w:rPr>
          <w:b/>
          <w:bCs/>
          <w:lang w:eastAsia="en-AU"/>
        </w:rPr>
        <w:t>Medicare levy</w:t>
      </w:r>
      <w:r>
        <w:rPr>
          <w:lang w:eastAsia="en-AU"/>
        </w:rPr>
        <w:t xml:space="preserve"> – tax for people who don’t have private health insurance.</w:t>
      </w:r>
    </w:p>
    <w:p w14:paraId="5CD366E0" w14:textId="27D25724" w:rsidR="005F1571" w:rsidRDefault="005F1571" w:rsidP="005F1571">
      <w:pPr>
        <w:rPr>
          <w:lang w:eastAsia="en-AU"/>
        </w:rPr>
      </w:pPr>
      <w:r w:rsidRPr="00E05940">
        <w:rPr>
          <w:b/>
          <w:bCs/>
          <w:lang w:eastAsia="en-AU"/>
        </w:rPr>
        <w:t>Superannuation</w:t>
      </w:r>
      <w:r>
        <w:rPr>
          <w:lang w:eastAsia="en-AU"/>
        </w:rPr>
        <w:t xml:space="preserve"> – money put into a bank </w:t>
      </w:r>
      <w:r w:rsidR="00311723">
        <w:rPr>
          <w:lang w:eastAsia="en-AU"/>
        </w:rPr>
        <w:t>account,</w:t>
      </w:r>
      <w:r>
        <w:rPr>
          <w:lang w:eastAsia="en-AU"/>
        </w:rPr>
        <w:t xml:space="preserve"> so you have money saved when you retire.</w:t>
      </w:r>
    </w:p>
    <w:p w14:paraId="4FBC5AB1" w14:textId="3331AACF" w:rsidR="004C3996" w:rsidRDefault="004C3996" w:rsidP="00E02F87">
      <w:pPr>
        <w:rPr>
          <w:lang w:eastAsia="en-AU"/>
        </w:rPr>
      </w:pPr>
    </w:p>
    <w:p w14:paraId="13728CF6" w14:textId="254A2880" w:rsidR="004C3996" w:rsidRDefault="004C3996" w:rsidP="004C3996">
      <w:pPr>
        <w:pStyle w:val="Heading2"/>
        <w:rPr>
          <w:lang w:eastAsia="en-AU"/>
        </w:rPr>
      </w:pPr>
      <w:r>
        <w:rPr>
          <w:lang w:eastAsia="en-AU"/>
        </w:rPr>
        <w:t>Superannuation</w:t>
      </w:r>
    </w:p>
    <w:p w14:paraId="29006B1A" w14:textId="2F6641AC" w:rsidR="005F1571" w:rsidRDefault="005F1571" w:rsidP="005F1571">
      <w:pPr>
        <w:rPr>
          <w:lang w:eastAsia="en-AU"/>
        </w:rPr>
      </w:pPr>
      <w:r>
        <w:rPr>
          <w:lang w:eastAsia="en-AU"/>
        </w:rPr>
        <w:t>Your boss must put 9.5% of your gross pay into a superannuation account</w:t>
      </w:r>
      <w:r w:rsidR="0098358E">
        <w:rPr>
          <w:lang w:eastAsia="en-AU"/>
        </w:rPr>
        <w:t xml:space="preserve"> for you.</w:t>
      </w:r>
    </w:p>
    <w:p w14:paraId="3268DEF3" w14:textId="6059CCDB" w:rsidR="005F1571" w:rsidRDefault="005F1571" w:rsidP="005F1571">
      <w:pPr>
        <w:rPr>
          <w:lang w:eastAsia="en-AU"/>
        </w:rPr>
      </w:pPr>
      <w:r>
        <w:rPr>
          <w:lang w:eastAsia="en-AU"/>
        </w:rPr>
        <w:t xml:space="preserve">How much do the following people have </w:t>
      </w:r>
      <w:r w:rsidR="00EB384E">
        <w:rPr>
          <w:lang w:eastAsia="en-AU"/>
        </w:rPr>
        <w:t xml:space="preserve">to pay </w:t>
      </w:r>
      <w:r>
        <w:rPr>
          <w:lang w:eastAsia="en-AU"/>
        </w:rPr>
        <w:t>into their superannuation account?</w:t>
      </w:r>
    </w:p>
    <w:p w14:paraId="533D01BC" w14:textId="498DB4EA" w:rsidR="005F1571" w:rsidRDefault="005F1571" w:rsidP="005F1571">
      <w:pPr>
        <w:rPr>
          <w:lang w:eastAsia="en-AU"/>
        </w:rPr>
      </w:pPr>
      <w:r>
        <w:rPr>
          <w:lang w:eastAsia="en-AU"/>
        </w:rPr>
        <w:t>Apple earns $500 a year;</w:t>
      </w:r>
      <w:r>
        <w:rPr>
          <w:lang w:eastAsia="en-AU"/>
        </w:rPr>
        <w:tab/>
      </w:r>
      <w:r>
        <w:rPr>
          <w:lang w:eastAsia="en-AU"/>
        </w:rPr>
        <w:tab/>
        <w:t>super =</w:t>
      </w:r>
    </w:p>
    <w:p w14:paraId="5C625D3B" w14:textId="77777777" w:rsidR="007939F3" w:rsidRDefault="007939F3" w:rsidP="005F1571">
      <w:pPr>
        <w:rPr>
          <w:lang w:eastAsia="en-AU"/>
        </w:rPr>
      </w:pPr>
    </w:p>
    <w:p w14:paraId="66785E90" w14:textId="175E66FE" w:rsidR="005F1571" w:rsidRDefault="00334DB7" w:rsidP="005F1571">
      <w:pPr>
        <w:rPr>
          <w:lang w:eastAsia="en-AU"/>
        </w:rPr>
      </w:pPr>
      <w:r>
        <w:rPr>
          <w:lang w:eastAsia="en-AU"/>
        </w:rPr>
        <w:t>Banana</w:t>
      </w:r>
      <w:r w:rsidR="005F1571">
        <w:rPr>
          <w:lang w:eastAsia="en-AU"/>
        </w:rPr>
        <w:t xml:space="preserve"> earns $19200 a year;</w:t>
      </w:r>
      <w:r w:rsidR="005F1571">
        <w:rPr>
          <w:lang w:eastAsia="en-AU"/>
        </w:rPr>
        <w:tab/>
      </w:r>
      <w:r w:rsidR="005F1571">
        <w:rPr>
          <w:lang w:eastAsia="en-AU"/>
        </w:rPr>
        <w:tab/>
        <w:t>super =</w:t>
      </w:r>
    </w:p>
    <w:p w14:paraId="38F11543" w14:textId="77777777" w:rsidR="007939F3" w:rsidRDefault="007939F3" w:rsidP="005F1571">
      <w:pPr>
        <w:rPr>
          <w:lang w:eastAsia="en-AU"/>
        </w:rPr>
      </w:pPr>
    </w:p>
    <w:p w14:paraId="32D0AF47" w14:textId="13C974C6" w:rsidR="005F1571" w:rsidRDefault="005F1571" w:rsidP="005F1571">
      <w:pPr>
        <w:rPr>
          <w:lang w:eastAsia="en-AU"/>
        </w:rPr>
      </w:pPr>
      <w:r>
        <w:rPr>
          <w:lang w:eastAsia="en-AU"/>
        </w:rPr>
        <w:t xml:space="preserve">Carrot earns $50000 a year; </w:t>
      </w:r>
      <w:r>
        <w:rPr>
          <w:lang w:eastAsia="en-AU"/>
        </w:rPr>
        <w:tab/>
      </w:r>
      <w:r>
        <w:rPr>
          <w:lang w:eastAsia="en-AU"/>
        </w:rPr>
        <w:tab/>
        <w:t>super =</w:t>
      </w:r>
    </w:p>
    <w:p w14:paraId="329183B5" w14:textId="77777777" w:rsidR="007939F3" w:rsidRDefault="007939F3" w:rsidP="005F1571">
      <w:pPr>
        <w:rPr>
          <w:lang w:eastAsia="en-AU"/>
        </w:rPr>
      </w:pPr>
    </w:p>
    <w:p w14:paraId="0AE0FF07" w14:textId="13767DF0" w:rsidR="005F1571" w:rsidRDefault="005F1571" w:rsidP="005F1571">
      <w:pPr>
        <w:rPr>
          <w:lang w:eastAsia="en-AU"/>
        </w:rPr>
      </w:pPr>
      <w:r>
        <w:rPr>
          <w:lang w:eastAsia="en-AU"/>
        </w:rPr>
        <w:t>Durian earns $150,000 a year;</w:t>
      </w:r>
      <w:r>
        <w:rPr>
          <w:lang w:eastAsia="en-AU"/>
        </w:rPr>
        <w:tab/>
      </w:r>
      <w:r>
        <w:rPr>
          <w:lang w:eastAsia="en-AU"/>
        </w:rPr>
        <w:tab/>
        <w:t>super =</w:t>
      </w:r>
    </w:p>
    <w:p w14:paraId="43CA2918" w14:textId="77777777" w:rsidR="007939F3" w:rsidRDefault="007939F3" w:rsidP="005F1571">
      <w:pPr>
        <w:rPr>
          <w:lang w:eastAsia="en-AU"/>
        </w:rPr>
      </w:pPr>
    </w:p>
    <w:p w14:paraId="74A466E9" w14:textId="3D974D71" w:rsidR="005F1571" w:rsidRDefault="005F1571" w:rsidP="005F1571">
      <w:pPr>
        <w:rPr>
          <w:lang w:eastAsia="en-AU"/>
        </w:rPr>
      </w:pPr>
      <w:r>
        <w:rPr>
          <w:lang w:eastAsia="en-AU"/>
        </w:rPr>
        <w:t>Eggplant earns $200,000 a year;</w:t>
      </w:r>
      <w:r>
        <w:rPr>
          <w:lang w:eastAsia="en-AU"/>
        </w:rPr>
        <w:tab/>
        <w:t>super =</w:t>
      </w:r>
    </w:p>
    <w:p w14:paraId="7082CC14" w14:textId="77777777" w:rsidR="007939F3" w:rsidRDefault="007939F3" w:rsidP="005F1571">
      <w:pPr>
        <w:rPr>
          <w:lang w:eastAsia="en-AU"/>
        </w:rPr>
      </w:pPr>
    </w:p>
    <w:p w14:paraId="620D01C3" w14:textId="77DA17BF" w:rsidR="005F1571" w:rsidRDefault="005F1571" w:rsidP="005F1571">
      <w:pPr>
        <w:rPr>
          <w:lang w:eastAsia="en-AU"/>
        </w:rPr>
      </w:pPr>
      <w:r>
        <w:rPr>
          <w:lang w:eastAsia="en-AU"/>
        </w:rPr>
        <w:t xml:space="preserve">Feijoa earns $1500 </w:t>
      </w:r>
      <w:r w:rsidRPr="00F32B5E">
        <w:rPr>
          <w:b/>
          <w:bCs/>
          <w:lang w:eastAsia="en-AU"/>
        </w:rPr>
        <w:t>a week</w:t>
      </w:r>
      <w:r>
        <w:rPr>
          <w:lang w:eastAsia="en-AU"/>
        </w:rPr>
        <w:t>;</w:t>
      </w:r>
      <w:r>
        <w:rPr>
          <w:lang w:eastAsia="en-AU"/>
        </w:rPr>
        <w:tab/>
      </w:r>
      <w:r>
        <w:rPr>
          <w:lang w:eastAsia="en-AU"/>
        </w:rPr>
        <w:tab/>
        <w:t xml:space="preserve">super </w:t>
      </w:r>
      <w:r w:rsidR="00965900">
        <w:rPr>
          <w:lang w:eastAsia="en-AU"/>
        </w:rPr>
        <w:t>(</w:t>
      </w:r>
      <w:r w:rsidR="00965900" w:rsidRPr="00F32B5E">
        <w:rPr>
          <w:b/>
          <w:bCs/>
          <w:lang w:eastAsia="en-AU"/>
        </w:rPr>
        <w:t>per year</w:t>
      </w:r>
      <w:r w:rsidR="00965900">
        <w:rPr>
          <w:lang w:eastAsia="en-AU"/>
        </w:rPr>
        <w:t xml:space="preserve">) </w:t>
      </w:r>
      <w:r>
        <w:rPr>
          <w:lang w:eastAsia="en-AU"/>
        </w:rPr>
        <w:t>=</w:t>
      </w:r>
    </w:p>
    <w:p w14:paraId="72063DB3" w14:textId="57CEF249" w:rsidR="004C3996" w:rsidRDefault="004C3996" w:rsidP="00E02F87">
      <w:pPr>
        <w:rPr>
          <w:lang w:eastAsia="en-AU"/>
        </w:rPr>
      </w:pPr>
    </w:p>
    <w:p w14:paraId="3931AFB7" w14:textId="77777777" w:rsidR="005F1571" w:rsidRDefault="005F1571" w:rsidP="00E02F87">
      <w:pPr>
        <w:rPr>
          <w:lang w:eastAsia="en-AU"/>
        </w:rPr>
      </w:pPr>
    </w:p>
    <w:p w14:paraId="17996FE4" w14:textId="77777777" w:rsidR="005F1571" w:rsidRDefault="005F1571">
      <w:pPr>
        <w:spacing w:line="259" w:lineRule="auto"/>
        <w:ind w:left="0"/>
        <w:rPr>
          <w:b/>
          <w:bCs/>
          <w:color w:val="000000"/>
          <w:sz w:val="28"/>
          <w:szCs w:val="20"/>
          <w:lang w:eastAsia="en-AU"/>
        </w:rPr>
      </w:pPr>
      <w:r>
        <w:rPr>
          <w:lang w:eastAsia="en-AU"/>
        </w:rPr>
        <w:br w:type="page"/>
      </w:r>
    </w:p>
    <w:p w14:paraId="22788508" w14:textId="3D500BF6" w:rsidR="004C3996" w:rsidRDefault="004C3996" w:rsidP="004C3996">
      <w:pPr>
        <w:pStyle w:val="Heading2"/>
        <w:rPr>
          <w:lang w:eastAsia="en-AU"/>
        </w:rPr>
      </w:pPr>
      <w:r w:rsidRPr="004C3996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 wp14:anchorId="559A453C" wp14:editId="016B0FA1">
            <wp:simplePos x="0" y="0"/>
            <wp:positionH relativeFrom="margin">
              <wp:posOffset>1279525</wp:posOffset>
            </wp:positionH>
            <wp:positionV relativeFrom="margin">
              <wp:posOffset>2540</wp:posOffset>
            </wp:positionV>
            <wp:extent cx="4631055" cy="30537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7" b="284"/>
                    <a:stretch/>
                  </pic:blipFill>
                  <pic:spPr bwMode="auto">
                    <a:xfrm>
                      <a:off x="0" y="0"/>
                      <a:ext cx="4631055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AU"/>
        </w:rPr>
        <w:t>Tax</w:t>
      </w:r>
    </w:p>
    <w:p w14:paraId="091A1DEA" w14:textId="77777777" w:rsidR="007939F3" w:rsidRDefault="007939F3" w:rsidP="004C3996">
      <w:pPr>
        <w:rPr>
          <w:lang w:eastAsia="en-AU"/>
        </w:rPr>
      </w:pPr>
    </w:p>
    <w:p w14:paraId="72110B4E" w14:textId="77777777" w:rsidR="007939F3" w:rsidRDefault="007939F3" w:rsidP="004C3996">
      <w:pPr>
        <w:rPr>
          <w:lang w:eastAsia="en-AU"/>
        </w:rPr>
      </w:pPr>
    </w:p>
    <w:p w14:paraId="7256255E" w14:textId="77777777" w:rsidR="007939F3" w:rsidRDefault="007939F3" w:rsidP="004C3996">
      <w:pPr>
        <w:rPr>
          <w:lang w:eastAsia="en-AU"/>
        </w:rPr>
      </w:pPr>
    </w:p>
    <w:p w14:paraId="731AFA29" w14:textId="77777777" w:rsidR="007939F3" w:rsidRDefault="007939F3" w:rsidP="004C3996">
      <w:pPr>
        <w:rPr>
          <w:lang w:eastAsia="en-AU"/>
        </w:rPr>
      </w:pPr>
    </w:p>
    <w:p w14:paraId="18A25313" w14:textId="77777777" w:rsidR="007939F3" w:rsidRDefault="007939F3" w:rsidP="004C3996">
      <w:pPr>
        <w:rPr>
          <w:lang w:eastAsia="en-AU"/>
        </w:rPr>
      </w:pPr>
    </w:p>
    <w:p w14:paraId="5B57557E" w14:textId="77777777" w:rsidR="007939F3" w:rsidRDefault="007939F3" w:rsidP="004C3996">
      <w:pPr>
        <w:rPr>
          <w:lang w:eastAsia="en-AU"/>
        </w:rPr>
      </w:pPr>
    </w:p>
    <w:p w14:paraId="4BA297F6" w14:textId="77777777" w:rsidR="007939F3" w:rsidRDefault="007939F3" w:rsidP="004C3996">
      <w:pPr>
        <w:rPr>
          <w:lang w:eastAsia="en-AU"/>
        </w:rPr>
      </w:pPr>
    </w:p>
    <w:p w14:paraId="2EBD1A49" w14:textId="77777777" w:rsidR="00E75050" w:rsidRDefault="00E75050" w:rsidP="004C3996">
      <w:pPr>
        <w:rPr>
          <w:lang w:eastAsia="en-AU"/>
        </w:rPr>
      </w:pPr>
    </w:p>
    <w:p w14:paraId="46B00748" w14:textId="77777777" w:rsidR="00351C82" w:rsidRDefault="00351C82" w:rsidP="004C3996">
      <w:pPr>
        <w:rPr>
          <w:lang w:eastAsia="en-AU"/>
        </w:rPr>
      </w:pPr>
    </w:p>
    <w:p w14:paraId="264B5587" w14:textId="77777777" w:rsidR="00351C82" w:rsidRDefault="00351C82" w:rsidP="004C3996">
      <w:pPr>
        <w:rPr>
          <w:lang w:eastAsia="en-AU"/>
        </w:rPr>
      </w:pPr>
    </w:p>
    <w:p w14:paraId="51CE1504" w14:textId="6A144296" w:rsidR="00D20FF9" w:rsidRDefault="00D20FF9" w:rsidP="004C3996">
      <w:pPr>
        <w:rPr>
          <w:lang w:eastAsia="en-AU"/>
        </w:rPr>
      </w:pPr>
      <w:r>
        <w:rPr>
          <w:lang w:eastAsia="en-AU"/>
        </w:rPr>
        <w:t>How much do the following people pay in tax?</w:t>
      </w:r>
    </w:p>
    <w:p w14:paraId="0012ADBA" w14:textId="4E4D0C6E" w:rsidR="004C3996" w:rsidRDefault="00D20FF9" w:rsidP="004C3996">
      <w:pPr>
        <w:rPr>
          <w:lang w:eastAsia="en-AU"/>
        </w:rPr>
      </w:pPr>
      <w:r>
        <w:rPr>
          <w:lang w:eastAsia="en-AU"/>
        </w:rPr>
        <w:t>Apple earns $500 a year;</w:t>
      </w:r>
      <w:r>
        <w:rPr>
          <w:lang w:eastAsia="en-AU"/>
        </w:rPr>
        <w:tab/>
      </w:r>
      <w:r>
        <w:rPr>
          <w:lang w:eastAsia="en-AU"/>
        </w:rPr>
        <w:tab/>
        <w:t>tax =</w:t>
      </w:r>
    </w:p>
    <w:p w14:paraId="7CE2B26F" w14:textId="2A14AE39" w:rsidR="007939F3" w:rsidRDefault="007939F3" w:rsidP="004C3996">
      <w:pPr>
        <w:rPr>
          <w:lang w:eastAsia="en-AU"/>
        </w:rPr>
      </w:pPr>
    </w:p>
    <w:p w14:paraId="766C94D9" w14:textId="77777777" w:rsidR="00351C82" w:rsidRDefault="00351C82" w:rsidP="004C3996">
      <w:pPr>
        <w:rPr>
          <w:lang w:eastAsia="en-AU"/>
        </w:rPr>
      </w:pPr>
    </w:p>
    <w:p w14:paraId="7B0E4750" w14:textId="2BB61061" w:rsidR="00D20FF9" w:rsidRDefault="00334DB7" w:rsidP="004C3996">
      <w:pPr>
        <w:rPr>
          <w:lang w:eastAsia="en-AU"/>
        </w:rPr>
      </w:pPr>
      <w:r>
        <w:rPr>
          <w:lang w:eastAsia="en-AU"/>
        </w:rPr>
        <w:t>Banana</w:t>
      </w:r>
      <w:r w:rsidR="00D20FF9">
        <w:rPr>
          <w:lang w:eastAsia="en-AU"/>
        </w:rPr>
        <w:t xml:space="preserve"> earns $19200 a year;</w:t>
      </w:r>
      <w:r w:rsidR="00D20FF9">
        <w:rPr>
          <w:lang w:eastAsia="en-AU"/>
        </w:rPr>
        <w:tab/>
      </w:r>
      <w:r w:rsidR="00D20FF9">
        <w:rPr>
          <w:lang w:eastAsia="en-AU"/>
        </w:rPr>
        <w:tab/>
        <w:t xml:space="preserve">tax = </w:t>
      </w:r>
    </w:p>
    <w:p w14:paraId="135E93F8" w14:textId="3E97485C" w:rsidR="007939F3" w:rsidRDefault="007939F3" w:rsidP="004C3996">
      <w:pPr>
        <w:rPr>
          <w:lang w:eastAsia="en-AU"/>
        </w:rPr>
      </w:pPr>
    </w:p>
    <w:p w14:paraId="4CBFD141" w14:textId="77777777" w:rsidR="00351C82" w:rsidRDefault="00351C82" w:rsidP="004C3996">
      <w:pPr>
        <w:rPr>
          <w:lang w:eastAsia="en-AU"/>
        </w:rPr>
      </w:pPr>
    </w:p>
    <w:p w14:paraId="0193F70F" w14:textId="2E5F5162" w:rsidR="00D20FF9" w:rsidRDefault="00D20FF9" w:rsidP="004C3996">
      <w:pPr>
        <w:rPr>
          <w:lang w:eastAsia="en-AU"/>
        </w:rPr>
      </w:pPr>
      <w:r>
        <w:rPr>
          <w:lang w:eastAsia="en-AU"/>
        </w:rPr>
        <w:t xml:space="preserve">Carrot earns $50000 a year; </w:t>
      </w:r>
      <w:r>
        <w:rPr>
          <w:lang w:eastAsia="en-AU"/>
        </w:rPr>
        <w:tab/>
      </w:r>
      <w:r>
        <w:rPr>
          <w:lang w:eastAsia="en-AU"/>
        </w:rPr>
        <w:tab/>
        <w:t xml:space="preserve">tax = </w:t>
      </w:r>
    </w:p>
    <w:p w14:paraId="19C1F099" w14:textId="75CB90AA" w:rsidR="007939F3" w:rsidRDefault="007939F3" w:rsidP="004C3996">
      <w:pPr>
        <w:rPr>
          <w:lang w:eastAsia="en-AU"/>
        </w:rPr>
      </w:pPr>
    </w:p>
    <w:p w14:paraId="1D79B2BC" w14:textId="77777777" w:rsidR="00351C82" w:rsidRDefault="00351C82" w:rsidP="004C3996">
      <w:pPr>
        <w:rPr>
          <w:lang w:eastAsia="en-AU"/>
        </w:rPr>
      </w:pPr>
    </w:p>
    <w:p w14:paraId="54E1A6D9" w14:textId="4037E8CF" w:rsidR="00D20FF9" w:rsidRDefault="00D20FF9" w:rsidP="004C3996">
      <w:pPr>
        <w:rPr>
          <w:lang w:eastAsia="en-AU"/>
        </w:rPr>
      </w:pPr>
      <w:r>
        <w:rPr>
          <w:lang w:eastAsia="en-AU"/>
        </w:rPr>
        <w:t>Durian earns $150,000 a year;</w:t>
      </w:r>
      <w:r>
        <w:rPr>
          <w:lang w:eastAsia="en-AU"/>
        </w:rPr>
        <w:tab/>
      </w:r>
      <w:r>
        <w:rPr>
          <w:lang w:eastAsia="en-AU"/>
        </w:rPr>
        <w:tab/>
        <w:t xml:space="preserve">tax = </w:t>
      </w:r>
    </w:p>
    <w:p w14:paraId="3BEB3520" w14:textId="60CA9C34" w:rsidR="007939F3" w:rsidRDefault="007939F3" w:rsidP="004C3996">
      <w:pPr>
        <w:rPr>
          <w:lang w:eastAsia="en-AU"/>
        </w:rPr>
      </w:pPr>
    </w:p>
    <w:p w14:paraId="57D762C9" w14:textId="77777777" w:rsidR="00351C82" w:rsidRDefault="00351C82" w:rsidP="004C3996">
      <w:pPr>
        <w:rPr>
          <w:lang w:eastAsia="en-AU"/>
        </w:rPr>
      </w:pPr>
    </w:p>
    <w:p w14:paraId="606EABBE" w14:textId="4961E3FE" w:rsidR="00D20FF9" w:rsidRDefault="00D20FF9" w:rsidP="004C3996">
      <w:pPr>
        <w:rPr>
          <w:lang w:eastAsia="en-AU"/>
        </w:rPr>
      </w:pPr>
      <w:r>
        <w:rPr>
          <w:lang w:eastAsia="en-AU"/>
        </w:rPr>
        <w:t>Eggplant earns $200,000 a year;</w:t>
      </w:r>
      <w:r>
        <w:rPr>
          <w:lang w:eastAsia="en-AU"/>
        </w:rPr>
        <w:tab/>
        <w:t>tax =</w:t>
      </w:r>
    </w:p>
    <w:p w14:paraId="4B74592B" w14:textId="7CF5A86F" w:rsidR="007939F3" w:rsidRDefault="007939F3" w:rsidP="004C3996">
      <w:pPr>
        <w:rPr>
          <w:lang w:eastAsia="en-AU"/>
        </w:rPr>
      </w:pPr>
    </w:p>
    <w:p w14:paraId="774BAE58" w14:textId="77777777" w:rsidR="00351C82" w:rsidRDefault="00351C82" w:rsidP="004C3996">
      <w:pPr>
        <w:rPr>
          <w:lang w:eastAsia="en-AU"/>
        </w:rPr>
      </w:pPr>
    </w:p>
    <w:p w14:paraId="47110E14" w14:textId="1439B9D2" w:rsidR="004C3996" w:rsidRDefault="00D20FF9" w:rsidP="004C3996">
      <w:pPr>
        <w:rPr>
          <w:lang w:eastAsia="en-AU"/>
        </w:rPr>
      </w:pPr>
      <w:r>
        <w:rPr>
          <w:lang w:eastAsia="en-AU"/>
        </w:rPr>
        <w:t xml:space="preserve">Feijoa earns $1500 </w:t>
      </w:r>
      <w:r w:rsidRPr="00F32B5E">
        <w:rPr>
          <w:b/>
          <w:bCs/>
          <w:lang w:eastAsia="en-AU"/>
        </w:rPr>
        <w:t>a week</w:t>
      </w:r>
      <w:r>
        <w:rPr>
          <w:lang w:eastAsia="en-AU"/>
        </w:rPr>
        <w:t>;</w:t>
      </w:r>
      <w:r>
        <w:rPr>
          <w:lang w:eastAsia="en-AU"/>
        </w:rPr>
        <w:tab/>
      </w:r>
      <w:r>
        <w:rPr>
          <w:lang w:eastAsia="en-AU"/>
        </w:rPr>
        <w:tab/>
        <w:t xml:space="preserve">tax = </w:t>
      </w:r>
    </w:p>
    <w:p w14:paraId="059A7B4B" w14:textId="1278A319" w:rsidR="00351C82" w:rsidRDefault="00351C82" w:rsidP="004C3996">
      <w:pPr>
        <w:rPr>
          <w:lang w:eastAsia="en-AU"/>
        </w:rPr>
      </w:pPr>
    </w:p>
    <w:p w14:paraId="3915A80F" w14:textId="0EDD2736" w:rsidR="00351C82" w:rsidRDefault="00351C82" w:rsidP="004C3996">
      <w:pPr>
        <w:rPr>
          <w:lang w:eastAsia="en-AU"/>
        </w:rPr>
      </w:pPr>
    </w:p>
    <w:p w14:paraId="5535FB56" w14:textId="77777777" w:rsidR="00351C82" w:rsidRDefault="00351C82" w:rsidP="004C3996">
      <w:pPr>
        <w:rPr>
          <w:lang w:eastAsia="en-AU"/>
        </w:rPr>
      </w:pPr>
    </w:p>
    <w:p w14:paraId="16B75CCF" w14:textId="331CD823" w:rsidR="004C3996" w:rsidRDefault="004C3996" w:rsidP="004C3996">
      <w:pPr>
        <w:pStyle w:val="Heading2"/>
        <w:rPr>
          <w:lang w:eastAsia="en-AU"/>
        </w:rPr>
      </w:pPr>
      <w:r>
        <w:rPr>
          <w:lang w:eastAsia="en-AU"/>
        </w:rPr>
        <w:t>Medicare levy</w:t>
      </w:r>
    </w:p>
    <w:p w14:paraId="0E1A8769" w14:textId="09FBB893" w:rsidR="00D20FF9" w:rsidRDefault="00D20FF9" w:rsidP="00D20FF9">
      <w:pPr>
        <w:rPr>
          <w:lang w:eastAsia="en-AU"/>
        </w:rPr>
      </w:pPr>
      <w:r>
        <w:rPr>
          <w:lang w:eastAsia="en-AU"/>
        </w:rPr>
        <w:t>There are some different rules about this but simplified version; if you pay tax, and don’t have private health insurance, you pay an extra 2% of your gross income.</w:t>
      </w:r>
    </w:p>
    <w:p w14:paraId="18E4A8AF" w14:textId="7E349C9F" w:rsidR="00D20FF9" w:rsidRDefault="00B82FC8" w:rsidP="00D20FF9">
      <w:pPr>
        <w:rPr>
          <w:lang w:eastAsia="en-AU"/>
        </w:rPr>
      </w:pPr>
      <w:r>
        <w:rPr>
          <w:lang w:eastAsia="en-AU"/>
        </w:rPr>
        <w:t xml:space="preserve">Assuming </w:t>
      </w:r>
      <w:r w:rsidR="00F32B5E">
        <w:rPr>
          <w:lang w:eastAsia="en-AU"/>
        </w:rPr>
        <w:t>no one</w:t>
      </w:r>
      <w:r>
        <w:rPr>
          <w:lang w:eastAsia="en-AU"/>
        </w:rPr>
        <w:t xml:space="preserve"> ha</w:t>
      </w:r>
      <w:r w:rsidR="00F32B5E">
        <w:rPr>
          <w:lang w:eastAsia="en-AU"/>
        </w:rPr>
        <w:t>s</w:t>
      </w:r>
      <w:r>
        <w:rPr>
          <w:lang w:eastAsia="en-AU"/>
        </w:rPr>
        <w:t xml:space="preserve"> private health insurance, h</w:t>
      </w:r>
      <w:r w:rsidR="00D20FF9">
        <w:rPr>
          <w:lang w:eastAsia="en-AU"/>
        </w:rPr>
        <w:t>ow much do they pay in Medicare levy:</w:t>
      </w:r>
    </w:p>
    <w:p w14:paraId="60F3FF3F" w14:textId="0523B844" w:rsidR="00D20FF9" w:rsidRDefault="00D20FF9" w:rsidP="007939F3">
      <w:pPr>
        <w:spacing w:line="360" w:lineRule="auto"/>
        <w:rPr>
          <w:lang w:eastAsia="en-AU"/>
        </w:rPr>
      </w:pPr>
      <w:r>
        <w:rPr>
          <w:lang w:eastAsia="en-AU"/>
        </w:rPr>
        <w:t>Apple earns $500 a year;</w:t>
      </w:r>
      <w:r>
        <w:rPr>
          <w:lang w:eastAsia="en-AU"/>
        </w:rPr>
        <w:tab/>
      </w:r>
      <w:r>
        <w:rPr>
          <w:lang w:eastAsia="en-AU"/>
        </w:rPr>
        <w:tab/>
        <w:t>Medicare levy =</w:t>
      </w:r>
    </w:p>
    <w:p w14:paraId="4660C41F" w14:textId="77777777" w:rsidR="00351C82" w:rsidRDefault="00351C82" w:rsidP="007939F3">
      <w:pPr>
        <w:spacing w:line="360" w:lineRule="auto"/>
        <w:rPr>
          <w:lang w:eastAsia="en-AU"/>
        </w:rPr>
      </w:pPr>
    </w:p>
    <w:p w14:paraId="0B93FFA3" w14:textId="18A2580E" w:rsidR="00D20FF9" w:rsidRDefault="00334DB7" w:rsidP="007939F3">
      <w:pPr>
        <w:spacing w:line="360" w:lineRule="auto"/>
        <w:rPr>
          <w:lang w:eastAsia="en-AU"/>
        </w:rPr>
      </w:pPr>
      <w:r>
        <w:rPr>
          <w:lang w:eastAsia="en-AU"/>
        </w:rPr>
        <w:t>Banana</w:t>
      </w:r>
      <w:r w:rsidR="00D20FF9">
        <w:rPr>
          <w:lang w:eastAsia="en-AU"/>
        </w:rPr>
        <w:t xml:space="preserve"> earns $19200 a year;</w:t>
      </w:r>
      <w:r w:rsidR="00D20FF9">
        <w:rPr>
          <w:lang w:eastAsia="en-AU"/>
        </w:rPr>
        <w:tab/>
      </w:r>
      <w:r w:rsidR="00D20FF9">
        <w:rPr>
          <w:lang w:eastAsia="en-AU"/>
        </w:rPr>
        <w:tab/>
        <w:t xml:space="preserve">Medicare levy = </w:t>
      </w:r>
    </w:p>
    <w:p w14:paraId="78301B66" w14:textId="77777777" w:rsidR="00351C82" w:rsidRDefault="00351C82" w:rsidP="007939F3">
      <w:pPr>
        <w:spacing w:line="360" w:lineRule="auto"/>
        <w:rPr>
          <w:lang w:eastAsia="en-AU"/>
        </w:rPr>
      </w:pPr>
    </w:p>
    <w:p w14:paraId="47C2CB55" w14:textId="0950B4AE" w:rsidR="00D20FF9" w:rsidRDefault="00D20FF9" w:rsidP="007939F3">
      <w:pPr>
        <w:spacing w:line="360" w:lineRule="auto"/>
        <w:rPr>
          <w:lang w:eastAsia="en-AU"/>
        </w:rPr>
      </w:pPr>
      <w:r>
        <w:rPr>
          <w:lang w:eastAsia="en-AU"/>
        </w:rPr>
        <w:t xml:space="preserve">Carrot earns $50000 a year; </w:t>
      </w:r>
      <w:r>
        <w:rPr>
          <w:lang w:eastAsia="en-AU"/>
        </w:rPr>
        <w:tab/>
      </w:r>
      <w:r>
        <w:rPr>
          <w:lang w:eastAsia="en-AU"/>
        </w:rPr>
        <w:tab/>
        <w:t xml:space="preserve">Medicare levy = </w:t>
      </w:r>
    </w:p>
    <w:p w14:paraId="2C5D9F84" w14:textId="77777777" w:rsidR="00351C82" w:rsidRDefault="00351C82" w:rsidP="007939F3">
      <w:pPr>
        <w:spacing w:line="360" w:lineRule="auto"/>
        <w:rPr>
          <w:lang w:eastAsia="en-AU"/>
        </w:rPr>
      </w:pPr>
    </w:p>
    <w:p w14:paraId="16FF61C9" w14:textId="68980DFD" w:rsidR="00D20FF9" w:rsidRDefault="00D20FF9" w:rsidP="007939F3">
      <w:pPr>
        <w:spacing w:line="360" w:lineRule="auto"/>
        <w:rPr>
          <w:lang w:eastAsia="en-AU"/>
        </w:rPr>
      </w:pPr>
      <w:r>
        <w:rPr>
          <w:lang w:eastAsia="en-AU"/>
        </w:rPr>
        <w:t>Durian earns $150,000 a year;</w:t>
      </w:r>
      <w:r>
        <w:rPr>
          <w:lang w:eastAsia="en-AU"/>
        </w:rPr>
        <w:tab/>
      </w:r>
      <w:r>
        <w:rPr>
          <w:lang w:eastAsia="en-AU"/>
        </w:rPr>
        <w:tab/>
        <w:t xml:space="preserve">Medicare levy = </w:t>
      </w:r>
    </w:p>
    <w:p w14:paraId="63352CE4" w14:textId="77777777" w:rsidR="00351C82" w:rsidRDefault="00351C82" w:rsidP="007939F3">
      <w:pPr>
        <w:spacing w:line="360" w:lineRule="auto"/>
        <w:rPr>
          <w:lang w:eastAsia="en-AU"/>
        </w:rPr>
      </w:pPr>
    </w:p>
    <w:p w14:paraId="5E5710B1" w14:textId="1EBD676B" w:rsidR="00D20FF9" w:rsidRDefault="00D20FF9" w:rsidP="007939F3">
      <w:pPr>
        <w:spacing w:line="360" w:lineRule="auto"/>
        <w:rPr>
          <w:lang w:eastAsia="en-AU"/>
        </w:rPr>
      </w:pPr>
      <w:r>
        <w:rPr>
          <w:lang w:eastAsia="en-AU"/>
        </w:rPr>
        <w:t>Eggplant earns $200,000 a year;</w:t>
      </w:r>
      <w:r>
        <w:rPr>
          <w:lang w:eastAsia="en-AU"/>
        </w:rPr>
        <w:tab/>
        <w:t>Medicare levy =</w:t>
      </w:r>
    </w:p>
    <w:p w14:paraId="715EC2A9" w14:textId="77777777" w:rsidR="00351C82" w:rsidRDefault="00351C82" w:rsidP="007939F3">
      <w:pPr>
        <w:spacing w:line="360" w:lineRule="auto"/>
        <w:rPr>
          <w:lang w:eastAsia="en-AU"/>
        </w:rPr>
      </w:pPr>
    </w:p>
    <w:p w14:paraId="6E348C07" w14:textId="0A080970" w:rsidR="00D20FF9" w:rsidRDefault="00D20FF9" w:rsidP="007939F3">
      <w:pPr>
        <w:spacing w:line="360" w:lineRule="auto"/>
        <w:rPr>
          <w:lang w:eastAsia="en-AU"/>
        </w:rPr>
      </w:pPr>
      <w:r>
        <w:rPr>
          <w:lang w:eastAsia="en-AU"/>
        </w:rPr>
        <w:t>Feijoa earns $1500 a week;</w:t>
      </w:r>
      <w:r>
        <w:rPr>
          <w:lang w:eastAsia="en-AU"/>
        </w:rPr>
        <w:tab/>
      </w:r>
      <w:r>
        <w:rPr>
          <w:lang w:eastAsia="en-AU"/>
        </w:rPr>
        <w:tab/>
        <w:t xml:space="preserve">Medicare levy = </w:t>
      </w:r>
    </w:p>
    <w:p w14:paraId="4F0B7210" w14:textId="5B5EB758" w:rsidR="00351C82" w:rsidRDefault="00351C82" w:rsidP="007939F3">
      <w:pPr>
        <w:spacing w:line="360" w:lineRule="auto"/>
        <w:rPr>
          <w:lang w:eastAsia="en-AU"/>
        </w:rPr>
      </w:pPr>
    </w:p>
    <w:p w14:paraId="5BAC7ED0" w14:textId="0389D539" w:rsidR="00351C82" w:rsidRDefault="00351C82" w:rsidP="007939F3">
      <w:pPr>
        <w:spacing w:line="360" w:lineRule="auto"/>
        <w:rPr>
          <w:lang w:eastAsia="en-AU"/>
        </w:rPr>
      </w:pPr>
    </w:p>
    <w:p w14:paraId="59C58F26" w14:textId="77777777" w:rsidR="00351C82" w:rsidRDefault="00351C82" w:rsidP="007939F3">
      <w:pPr>
        <w:spacing w:line="360" w:lineRule="auto"/>
        <w:rPr>
          <w:lang w:eastAsia="en-AU"/>
        </w:rPr>
      </w:pPr>
    </w:p>
    <w:p w14:paraId="354C40F2" w14:textId="0B117B6D" w:rsidR="00D4722E" w:rsidRDefault="00E03D7D" w:rsidP="00E03D7D">
      <w:pPr>
        <w:pStyle w:val="Heading2"/>
        <w:rPr>
          <w:lang w:eastAsia="en-AU"/>
        </w:rPr>
      </w:pPr>
      <w:r>
        <w:rPr>
          <w:lang w:eastAsia="en-AU"/>
        </w:rPr>
        <w:t>Net income</w:t>
      </w:r>
    </w:p>
    <w:p w14:paraId="38B8B72D" w14:textId="4BEA7954" w:rsidR="00351C82" w:rsidRPr="00351C82" w:rsidRDefault="00351C82" w:rsidP="00351C82">
      <w:pPr>
        <w:rPr>
          <w:lang w:eastAsia="en-AU"/>
        </w:rPr>
      </w:pPr>
      <w:r>
        <w:rPr>
          <w:lang w:eastAsia="en-AU"/>
        </w:rPr>
        <w:t xml:space="preserve">Net income is what ever is left over after </w:t>
      </w:r>
      <w:r w:rsidR="00632533">
        <w:rPr>
          <w:lang w:eastAsia="en-AU"/>
        </w:rPr>
        <w:t>everything’s been taken out.</w:t>
      </w:r>
    </w:p>
    <w:tbl>
      <w:tblPr>
        <w:tblStyle w:val="GridTable7Colorful-Accent5"/>
        <w:tblW w:w="10485" w:type="dxa"/>
        <w:tblLook w:val="04A0" w:firstRow="1" w:lastRow="0" w:firstColumn="1" w:lastColumn="0" w:noHBand="0" w:noVBand="1"/>
      </w:tblPr>
      <w:tblGrid>
        <w:gridCol w:w="1129"/>
        <w:gridCol w:w="1565"/>
        <w:gridCol w:w="1947"/>
        <w:gridCol w:w="1948"/>
        <w:gridCol w:w="1948"/>
        <w:gridCol w:w="1948"/>
      </w:tblGrid>
      <w:tr w:rsidR="00366E9D" w:rsidRPr="00E03D7D" w14:paraId="37F43388" w14:textId="01251409" w:rsidTr="006325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vAlign w:val="center"/>
          </w:tcPr>
          <w:p w14:paraId="56390426" w14:textId="057DAF76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>
              <w:rPr>
                <w:lang w:eastAsia="en-AU"/>
              </w:rPr>
              <w:t>Person</w:t>
            </w:r>
          </w:p>
        </w:tc>
        <w:tc>
          <w:tcPr>
            <w:tcW w:w="1565" w:type="dxa"/>
            <w:vAlign w:val="center"/>
          </w:tcPr>
          <w:p w14:paraId="6460FAC5" w14:textId="4C3F8440" w:rsidR="00366E9D" w:rsidRPr="00E03D7D" w:rsidRDefault="00366E9D" w:rsidP="00F32908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Gross Income</w:t>
            </w:r>
            <w:r>
              <w:rPr>
                <w:lang w:eastAsia="en-AU"/>
              </w:rPr>
              <w:br/>
            </w:r>
            <w:r w:rsidR="002A2207">
              <w:rPr>
                <w:lang w:eastAsia="en-AU"/>
              </w:rPr>
              <w:t>(</w:t>
            </w:r>
            <w:r>
              <w:rPr>
                <w:lang w:eastAsia="en-AU"/>
              </w:rPr>
              <w:t>per year</w:t>
            </w:r>
            <w:r w:rsidR="002A2207">
              <w:rPr>
                <w:lang w:eastAsia="en-AU"/>
              </w:rPr>
              <w:t>)</w:t>
            </w:r>
          </w:p>
        </w:tc>
        <w:tc>
          <w:tcPr>
            <w:tcW w:w="1947" w:type="dxa"/>
            <w:vAlign w:val="center"/>
          </w:tcPr>
          <w:p w14:paraId="77815704" w14:textId="04F6D90A" w:rsidR="00366E9D" w:rsidRPr="00E03D7D" w:rsidRDefault="00366E9D" w:rsidP="00F32908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Superannuation</w:t>
            </w:r>
            <w:r>
              <w:rPr>
                <w:lang w:eastAsia="en-AU"/>
              </w:rPr>
              <w:br/>
            </w:r>
            <w:r w:rsidR="002A2207">
              <w:rPr>
                <w:lang w:eastAsia="en-AU"/>
              </w:rPr>
              <w:t>(</w:t>
            </w:r>
            <w:r>
              <w:rPr>
                <w:lang w:eastAsia="en-AU"/>
              </w:rPr>
              <w:t>per year</w:t>
            </w:r>
            <w:r w:rsidR="002A2207">
              <w:rPr>
                <w:lang w:eastAsia="en-AU"/>
              </w:rPr>
              <w:t>)</w:t>
            </w:r>
          </w:p>
        </w:tc>
        <w:tc>
          <w:tcPr>
            <w:tcW w:w="1948" w:type="dxa"/>
            <w:vAlign w:val="center"/>
          </w:tcPr>
          <w:p w14:paraId="16E1E71F" w14:textId="17A576C4" w:rsidR="00366E9D" w:rsidRDefault="00366E9D" w:rsidP="00F32908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Tax</w:t>
            </w:r>
            <w:r>
              <w:rPr>
                <w:lang w:eastAsia="en-AU"/>
              </w:rPr>
              <w:br/>
            </w:r>
            <w:r w:rsidR="002A2207">
              <w:rPr>
                <w:lang w:eastAsia="en-AU"/>
              </w:rPr>
              <w:t>(</w:t>
            </w:r>
            <w:r>
              <w:rPr>
                <w:lang w:eastAsia="en-AU"/>
              </w:rPr>
              <w:t>per year</w:t>
            </w:r>
            <w:r w:rsidR="002A2207">
              <w:rPr>
                <w:lang w:eastAsia="en-AU"/>
              </w:rPr>
              <w:t>)</w:t>
            </w:r>
          </w:p>
        </w:tc>
        <w:tc>
          <w:tcPr>
            <w:tcW w:w="1948" w:type="dxa"/>
            <w:vAlign w:val="center"/>
          </w:tcPr>
          <w:p w14:paraId="2AB347BF" w14:textId="7DE35532" w:rsidR="00366E9D" w:rsidRDefault="00366E9D" w:rsidP="00F32908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Medicare</w:t>
            </w:r>
            <w:r>
              <w:rPr>
                <w:lang w:eastAsia="en-AU"/>
              </w:rPr>
              <w:br/>
            </w:r>
            <w:r w:rsidR="002A2207">
              <w:rPr>
                <w:lang w:eastAsia="en-AU"/>
              </w:rPr>
              <w:t>(</w:t>
            </w:r>
            <w:r>
              <w:rPr>
                <w:lang w:eastAsia="en-AU"/>
              </w:rPr>
              <w:t>per year</w:t>
            </w:r>
            <w:r w:rsidR="002A2207">
              <w:rPr>
                <w:lang w:eastAsia="en-AU"/>
              </w:rPr>
              <w:t>)</w:t>
            </w:r>
          </w:p>
        </w:tc>
        <w:tc>
          <w:tcPr>
            <w:tcW w:w="1948" w:type="dxa"/>
            <w:vAlign w:val="center"/>
          </w:tcPr>
          <w:p w14:paraId="067E51CC" w14:textId="1299A0D4" w:rsidR="00366E9D" w:rsidRDefault="00366E9D" w:rsidP="00F32908">
            <w:pPr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Net income</w:t>
            </w:r>
            <w:r>
              <w:rPr>
                <w:lang w:eastAsia="en-AU"/>
              </w:rPr>
              <w:br/>
            </w:r>
            <w:r w:rsidR="002A2207">
              <w:rPr>
                <w:lang w:eastAsia="en-AU"/>
              </w:rPr>
              <w:t>(</w:t>
            </w:r>
            <w:r>
              <w:rPr>
                <w:lang w:eastAsia="en-AU"/>
              </w:rPr>
              <w:t>per year</w:t>
            </w:r>
            <w:r w:rsidR="002A2207">
              <w:rPr>
                <w:lang w:eastAsia="en-AU"/>
              </w:rPr>
              <w:t>)</w:t>
            </w:r>
          </w:p>
        </w:tc>
      </w:tr>
      <w:tr w:rsidR="00366E9D" w:rsidRPr="00E03D7D" w14:paraId="48CC0A89" w14:textId="570C7859" w:rsidTr="0063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A0CD9BE" w14:textId="6A938986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Apple</w:t>
            </w:r>
          </w:p>
        </w:tc>
        <w:tc>
          <w:tcPr>
            <w:tcW w:w="1565" w:type="dxa"/>
            <w:vAlign w:val="center"/>
          </w:tcPr>
          <w:p w14:paraId="3A0A2923" w14:textId="7E652E95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$500</w:t>
            </w:r>
          </w:p>
        </w:tc>
        <w:tc>
          <w:tcPr>
            <w:tcW w:w="1947" w:type="dxa"/>
            <w:vAlign w:val="center"/>
          </w:tcPr>
          <w:p w14:paraId="32D8F8C2" w14:textId="160F7431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64AB0DD9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1008A5BC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1471D85C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632533" w:rsidRPr="00E03D7D" w14:paraId="15663F75" w14:textId="75703054" w:rsidTr="0063253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6BCFE5D" w14:textId="15048CA0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Banana</w:t>
            </w:r>
          </w:p>
        </w:tc>
        <w:tc>
          <w:tcPr>
            <w:tcW w:w="1565" w:type="dxa"/>
            <w:vAlign w:val="center"/>
          </w:tcPr>
          <w:p w14:paraId="2B771266" w14:textId="0AB8FE80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$19200</w:t>
            </w:r>
          </w:p>
        </w:tc>
        <w:tc>
          <w:tcPr>
            <w:tcW w:w="1947" w:type="dxa"/>
            <w:vAlign w:val="center"/>
          </w:tcPr>
          <w:p w14:paraId="12099A04" w14:textId="69E931F9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350023D7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024B3423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6BFB0631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366E9D" w:rsidRPr="00E03D7D" w14:paraId="0F455497" w14:textId="21E8CBA6" w:rsidTr="0063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E9D213B" w14:textId="51506422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Carrot</w:t>
            </w:r>
          </w:p>
        </w:tc>
        <w:tc>
          <w:tcPr>
            <w:tcW w:w="1565" w:type="dxa"/>
            <w:vAlign w:val="center"/>
          </w:tcPr>
          <w:p w14:paraId="3D1090FA" w14:textId="76081BFC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$50000</w:t>
            </w:r>
          </w:p>
        </w:tc>
        <w:tc>
          <w:tcPr>
            <w:tcW w:w="1947" w:type="dxa"/>
            <w:vAlign w:val="center"/>
          </w:tcPr>
          <w:p w14:paraId="3F9697AB" w14:textId="322F03CF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4613FE14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49DB692D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7AD95939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632533" w:rsidRPr="00E03D7D" w14:paraId="05B970B1" w14:textId="3B930B05" w:rsidTr="0063253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1CAD3AF" w14:textId="2B7A1580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Durian</w:t>
            </w:r>
          </w:p>
        </w:tc>
        <w:tc>
          <w:tcPr>
            <w:tcW w:w="1565" w:type="dxa"/>
            <w:vAlign w:val="center"/>
          </w:tcPr>
          <w:p w14:paraId="0D27CE93" w14:textId="30268830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$150000</w:t>
            </w:r>
          </w:p>
        </w:tc>
        <w:tc>
          <w:tcPr>
            <w:tcW w:w="1947" w:type="dxa"/>
            <w:vAlign w:val="center"/>
          </w:tcPr>
          <w:p w14:paraId="4B2C8364" w14:textId="50B1FAAF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1222187A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0373A80C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131A95A9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366E9D" w:rsidRPr="00E03D7D" w14:paraId="620A4625" w14:textId="2B80EED9" w:rsidTr="006325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624F637" w14:textId="499D1D4E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Eggplant</w:t>
            </w:r>
          </w:p>
        </w:tc>
        <w:tc>
          <w:tcPr>
            <w:tcW w:w="1565" w:type="dxa"/>
            <w:vAlign w:val="center"/>
          </w:tcPr>
          <w:p w14:paraId="4306737F" w14:textId="514353CE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  <w:r>
              <w:rPr>
                <w:lang w:eastAsia="en-AU"/>
              </w:rPr>
              <w:t>$200000</w:t>
            </w:r>
          </w:p>
        </w:tc>
        <w:tc>
          <w:tcPr>
            <w:tcW w:w="1947" w:type="dxa"/>
            <w:vAlign w:val="center"/>
          </w:tcPr>
          <w:p w14:paraId="6989AEF8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3F92CF36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656A79B1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0C57C0F8" w14:textId="77777777" w:rsidR="00366E9D" w:rsidRPr="00E03D7D" w:rsidRDefault="00366E9D" w:rsidP="00F32908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  <w:tr w:rsidR="00632533" w:rsidRPr="00E03D7D" w14:paraId="1DC5E50B" w14:textId="28685DA2" w:rsidTr="0063253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F31E26B" w14:textId="141E5A6D" w:rsidR="00366E9D" w:rsidRPr="00E03D7D" w:rsidRDefault="00366E9D" w:rsidP="00F32908">
            <w:pPr>
              <w:ind w:left="0"/>
              <w:jc w:val="center"/>
              <w:rPr>
                <w:lang w:eastAsia="en-AU"/>
              </w:rPr>
            </w:pPr>
            <w:r w:rsidRPr="00E03D7D">
              <w:rPr>
                <w:lang w:eastAsia="en-AU"/>
              </w:rPr>
              <w:t>Feijoa</w:t>
            </w:r>
          </w:p>
        </w:tc>
        <w:tc>
          <w:tcPr>
            <w:tcW w:w="1565" w:type="dxa"/>
            <w:vAlign w:val="center"/>
          </w:tcPr>
          <w:p w14:paraId="77C7E8B4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7" w:type="dxa"/>
            <w:vAlign w:val="center"/>
          </w:tcPr>
          <w:p w14:paraId="4B372652" w14:textId="6CD05BBD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4A83A4FB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07FBB046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  <w:tc>
          <w:tcPr>
            <w:tcW w:w="1948" w:type="dxa"/>
            <w:vAlign w:val="center"/>
          </w:tcPr>
          <w:p w14:paraId="46DCE113" w14:textId="77777777" w:rsidR="00366E9D" w:rsidRPr="00E03D7D" w:rsidRDefault="00366E9D" w:rsidP="00F32908">
            <w:pPr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</w:p>
        </w:tc>
      </w:tr>
    </w:tbl>
    <w:p w14:paraId="3D028405" w14:textId="77777777" w:rsidR="00E03D7D" w:rsidRPr="00E03D7D" w:rsidRDefault="00E03D7D" w:rsidP="00E03D7D">
      <w:pPr>
        <w:ind w:left="0"/>
        <w:rPr>
          <w:lang w:eastAsia="en-AU"/>
        </w:rPr>
      </w:pPr>
    </w:p>
    <w:sectPr w:rsidR="00E03D7D" w:rsidRPr="00E03D7D" w:rsidSect="00BF2F2C">
      <w:headerReference w:type="first" r:id="rId9"/>
      <w:footerReference w:type="first" r:id="rId10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86CC3" w14:textId="77777777" w:rsidR="00E02F87" w:rsidRDefault="00E02F87" w:rsidP="00456889">
      <w:r>
        <w:separator/>
      </w:r>
    </w:p>
  </w:endnote>
  <w:endnote w:type="continuationSeparator" w:id="0">
    <w:p w14:paraId="371D3BEB" w14:textId="77777777" w:rsidR="00E02F87" w:rsidRDefault="00E02F87" w:rsidP="0045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C8639D3-96B0-4C9C-84FC-6C14440E052E}"/>
    <w:embedBold r:id="rId2" w:fontKey="{2B57B16B-BF28-4AFF-B71B-84E891BA5D87}"/>
    <w:embedItalic r:id="rId3" w:fontKey="{4E618DCA-53AF-48AE-92CA-3BF734F5FC07}"/>
    <w:embedBoldItalic r:id="rId4" w:fontKey="{B0638BB1-991A-4CBD-BC5F-A9CD5ECA2484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5B54D9C-8BD6-49F4-A0EC-2B2C4FC5411B}"/>
    <w:embedBold r:id="rId6" w:fontKey="{08D3E34D-158E-4AF1-9D9E-7D81E10E61B8}"/>
    <w:embedItalic r:id="rId7" w:fontKey="{4D6F0124-CC5B-4DF4-8F73-88E6C6A10BCF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8" w:fontKey="{D7153741-2E3C-4FD7-9634-EAF9A18E2D61}"/>
    <w:embedBold r:id="rId9" w:fontKey="{12191CF0-0249-4EAF-A8F4-CEC4D9EC74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060D1A9-8F74-414B-ADCF-90C38D7A6DB3}"/>
    <w:embedItalic r:id="rId11" w:fontKey="{61F9A165-4FA6-4986-8185-AA0779043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DD10" w14:textId="01047036" w:rsidR="00BF2F2C" w:rsidRDefault="00B1621B" w:rsidP="003170B1">
    <w:pPr>
      <w:pStyle w:val="Footer"/>
      <w:tabs>
        <w:tab w:val="clear" w:pos="9026"/>
        <w:tab w:val="right" w:pos="10204"/>
      </w:tabs>
    </w:pPr>
    <w:r>
      <w:tab/>
    </w:r>
    <w:r>
      <w:tab/>
      <w:t xml:space="preserve">Tubbni - </w:t>
    </w:r>
    <w:r w:rsidR="00702666">
      <w:rPr>
        <w:noProof/>
      </w:rPr>
      <w:fldChar w:fldCharType="begin"/>
    </w:r>
    <w:r w:rsidR="00702666">
      <w:rPr>
        <w:noProof/>
      </w:rPr>
      <w:instrText xml:space="preserve"> FILENAME \* MERGEFORMAT </w:instrText>
    </w:r>
    <w:r w:rsidR="00702666">
      <w:rPr>
        <w:noProof/>
      </w:rPr>
      <w:fldChar w:fldCharType="separate"/>
    </w:r>
    <w:r w:rsidR="007939F3">
      <w:rPr>
        <w:noProof/>
      </w:rPr>
      <w:t>03 Superannuation and Tax - practice</w:t>
    </w:r>
    <w:r w:rsidR="007026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2E92B" w14:textId="77777777" w:rsidR="00E02F87" w:rsidRDefault="00E02F87" w:rsidP="00456889">
      <w:r>
        <w:separator/>
      </w:r>
    </w:p>
  </w:footnote>
  <w:footnote w:type="continuationSeparator" w:id="0">
    <w:p w14:paraId="48E2512F" w14:textId="77777777" w:rsidR="00E02F87" w:rsidRDefault="00E02F87" w:rsidP="0045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8F31D" w14:textId="77777777" w:rsidR="00BF2F2C" w:rsidRDefault="00BF2F2C" w:rsidP="004568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6B8E60CB" wp14:editId="502442CE">
          <wp:simplePos x="0" y="0"/>
          <wp:positionH relativeFrom="page">
            <wp:posOffset>5990057</wp:posOffset>
          </wp:positionH>
          <wp:positionV relativeFrom="page">
            <wp:posOffset>105030</wp:posOffset>
          </wp:positionV>
          <wp:extent cx="1347914" cy="828989"/>
          <wp:effectExtent l="133350" t="57150" r="195580" b="314325"/>
          <wp:wrapNone/>
          <wp:docPr id="1" name="Science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ence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707942">
                    <a:off x="0" y="0"/>
                    <a:ext cx="1347914" cy="82898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152400" dist="12000" dir="900000" sy="98000" kx="110000" ky="200000" algn="tl" rotWithShape="0">
                      <a:srgbClr val="000000">
                        <a:alpha val="30000"/>
                      </a:srgbClr>
                    </a:outerShdw>
                  </a:effectLst>
                  <a:scene3d>
                    <a:camera prst="perspectiveRelaxed">
                      <a:rot lat="19800000" lon="1200000" rev="20820000"/>
                    </a:camera>
                    <a:lightRig rig="threePt" dir="t"/>
                  </a:scene3d>
                  <a:sp3d contourW="6350" prstMaterial="matte">
                    <a:bevelT w="101600" h="101600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6693C"/>
    <w:multiLevelType w:val="hybridMultilevel"/>
    <w:tmpl w:val="EDA80C8A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0503C6"/>
    <w:multiLevelType w:val="hybridMultilevel"/>
    <w:tmpl w:val="A750573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CCA0749"/>
    <w:multiLevelType w:val="hybridMultilevel"/>
    <w:tmpl w:val="35B010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546028"/>
    <w:multiLevelType w:val="hybridMultilevel"/>
    <w:tmpl w:val="676402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FAF422F"/>
    <w:multiLevelType w:val="hybridMultilevel"/>
    <w:tmpl w:val="7726545C"/>
    <w:lvl w:ilvl="0" w:tplc="D9A63820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5" w15:restartNumberingAfterBreak="0">
    <w:nsid w:val="50E64AA2"/>
    <w:multiLevelType w:val="hybridMultilevel"/>
    <w:tmpl w:val="235E0EAE"/>
    <w:lvl w:ilvl="0" w:tplc="8C9CB308">
      <w:numFmt w:val="bullet"/>
      <w:pStyle w:val="ListParagraph"/>
      <w:lvlText w:val="•"/>
      <w:lvlJc w:val="left"/>
      <w:pPr>
        <w:ind w:left="1080" w:hanging="360"/>
      </w:pPr>
      <w:rPr>
        <w:rFonts w:ascii="Century Gothic" w:eastAsia="Meiryo" w:hAnsi="Century Gothic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6A6031"/>
    <w:multiLevelType w:val="hybridMultilevel"/>
    <w:tmpl w:val="2758A0F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A8D5205"/>
    <w:multiLevelType w:val="hybridMultilevel"/>
    <w:tmpl w:val="C46846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/>
  <w:attachedTemplate r:id="rId1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F87"/>
    <w:rsid w:val="00010C18"/>
    <w:rsid w:val="0004420A"/>
    <w:rsid w:val="0004528B"/>
    <w:rsid w:val="00094D67"/>
    <w:rsid w:val="000B4452"/>
    <w:rsid w:val="00102BA0"/>
    <w:rsid w:val="00175828"/>
    <w:rsid w:val="001921BA"/>
    <w:rsid w:val="001E4E94"/>
    <w:rsid w:val="002A2207"/>
    <w:rsid w:val="002A7075"/>
    <w:rsid w:val="002D499D"/>
    <w:rsid w:val="00311723"/>
    <w:rsid w:val="003170B1"/>
    <w:rsid w:val="00334DB7"/>
    <w:rsid w:val="00337809"/>
    <w:rsid w:val="00351C82"/>
    <w:rsid w:val="00366E9D"/>
    <w:rsid w:val="00456889"/>
    <w:rsid w:val="004615D8"/>
    <w:rsid w:val="004C3996"/>
    <w:rsid w:val="004E5DCF"/>
    <w:rsid w:val="0058516A"/>
    <w:rsid w:val="00587DB8"/>
    <w:rsid w:val="005B4B61"/>
    <w:rsid w:val="005C4A2C"/>
    <w:rsid w:val="005F1571"/>
    <w:rsid w:val="005F4D9C"/>
    <w:rsid w:val="005F7E6E"/>
    <w:rsid w:val="00611BEF"/>
    <w:rsid w:val="0061505E"/>
    <w:rsid w:val="00632533"/>
    <w:rsid w:val="006B0413"/>
    <w:rsid w:val="00702666"/>
    <w:rsid w:val="007939F3"/>
    <w:rsid w:val="007E5FAF"/>
    <w:rsid w:val="00884514"/>
    <w:rsid w:val="008C3F7F"/>
    <w:rsid w:val="00926998"/>
    <w:rsid w:val="00943DEA"/>
    <w:rsid w:val="0094693C"/>
    <w:rsid w:val="00951025"/>
    <w:rsid w:val="00965900"/>
    <w:rsid w:val="0098358E"/>
    <w:rsid w:val="00983CA5"/>
    <w:rsid w:val="009A6965"/>
    <w:rsid w:val="009E0E7B"/>
    <w:rsid w:val="009F7A69"/>
    <w:rsid w:val="00A9590A"/>
    <w:rsid w:val="00AC245F"/>
    <w:rsid w:val="00AD1B60"/>
    <w:rsid w:val="00AE1C31"/>
    <w:rsid w:val="00AE7A72"/>
    <w:rsid w:val="00AF5157"/>
    <w:rsid w:val="00B1621B"/>
    <w:rsid w:val="00B6575A"/>
    <w:rsid w:val="00B70460"/>
    <w:rsid w:val="00B82FC8"/>
    <w:rsid w:val="00B91FE1"/>
    <w:rsid w:val="00BF0FD1"/>
    <w:rsid w:val="00BF2F2C"/>
    <w:rsid w:val="00C10289"/>
    <w:rsid w:val="00C20E82"/>
    <w:rsid w:val="00D20FF9"/>
    <w:rsid w:val="00D4722E"/>
    <w:rsid w:val="00D93E53"/>
    <w:rsid w:val="00DB18EE"/>
    <w:rsid w:val="00DE6201"/>
    <w:rsid w:val="00E02F87"/>
    <w:rsid w:val="00E03D7D"/>
    <w:rsid w:val="00E05940"/>
    <w:rsid w:val="00E16455"/>
    <w:rsid w:val="00E7243D"/>
    <w:rsid w:val="00E72798"/>
    <w:rsid w:val="00E75050"/>
    <w:rsid w:val="00E85E2A"/>
    <w:rsid w:val="00EB384E"/>
    <w:rsid w:val="00F263A9"/>
    <w:rsid w:val="00F32908"/>
    <w:rsid w:val="00F32B5E"/>
    <w:rsid w:val="00FE163F"/>
    <w:rsid w:val="00FE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27FEE0"/>
  <w15:chartTrackingRefBased/>
  <w15:docId w15:val="{27D4D9A8-0A58-4A1E-B522-D48C1D79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03D7D"/>
    <w:pPr>
      <w:spacing w:line="300" w:lineRule="auto"/>
      <w:ind w:left="567"/>
    </w:pPr>
    <w:rPr>
      <w:rFonts w:ascii="Century Gothic" w:eastAsia="Meiryo" w:hAnsi="Century Gothic" w:cs="Times New Roman"/>
      <w:sz w:val="20"/>
      <w:szCs w:val="17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93C"/>
    <w:pPr>
      <w:keepNext/>
      <w:keepLines/>
      <w:spacing w:before="160" w:after="40" w:line="240" w:lineRule="auto"/>
      <w:ind w:left="142"/>
      <w:outlineLvl w:val="0"/>
    </w:pPr>
    <w:rPr>
      <w:rFonts w:ascii="Maiandra GD" w:hAnsi="Maiandra GD"/>
      <w:color w:val="11B1EA" w:themeColor="accent2" w:themeShade="BF"/>
      <w:sz w:val="40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6889"/>
    <w:pPr>
      <w:keepNext/>
      <w:keepLines/>
      <w:spacing w:before="160" w:after="0"/>
      <w:ind w:left="426"/>
      <w:outlineLvl w:val="1"/>
    </w:pPr>
    <w:rPr>
      <w:b/>
      <w:bCs/>
      <w:color w:val="000000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03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93C"/>
    <w:rPr>
      <w:rFonts w:ascii="Maiandra GD" w:eastAsia="Meiryo" w:hAnsi="Maiandra GD" w:cs="Times New Roman"/>
      <w:color w:val="11B1EA" w:themeColor="accent2" w:themeShade="BF"/>
      <w:sz w:val="40"/>
      <w:szCs w:val="28"/>
      <w:lang w:eastAsia="en-AU"/>
    </w:rPr>
  </w:style>
  <w:style w:type="paragraph" w:styleId="NoSpacing">
    <w:name w:val="No Spacing"/>
    <w:basedOn w:val="Normal"/>
    <w:link w:val="NoSpacingChar"/>
    <w:uiPriority w:val="1"/>
    <w:qFormat/>
    <w:rsid w:val="00E7243D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7243D"/>
    <w:rPr>
      <w:rFonts w:ascii="Century Gothic" w:eastAsia="Meiryo" w:hAnsi="Century Gothic" w:cs="Times New Roman"/>
      <w:sz w:val="17"/>
      <w:szCs w:val="17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2D499D"/>
    <w:pPr>
      <w:numPr>
        <w:numId w:val="8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4693C"/>
    <w:pPr>
      <w:tabs>
        <w:tab w:val="left" w:pos="8450"/>
      </w:tabs>
      <w:spacing w:line="240" w:lineRule="auto"/>
      <w:ind w:left="0"/>
    </w:pPr>
    <w:rPr>
      <w:rFonts w:ascii="Maiandra GD" w:hAnsi="Maiandra GD" w:cs="Arial"/>
      <w:b/>
      <w:color w:val="11B1EA" w:themeColor="accent2" w:themeShade="BF"/>
      <w:spacing w:val="10"/>
      <w:sz w:val="56"/>
      <w:szCs w:val="44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94693C"/>
    <w:rPr>
      <w:rFonts w:ascii="Maiandra GD" w:eastAsia="Meiryo" w:hAnsi="Maiandra GD" w:cs="Arial"/>
      <w:b/>
      <w:color w:val="11B1EA" w:themeColor="accent2" w:themeShade="BF"/>
      <w:spacing w:val="10"/>
      <w:sz w:val="56"/>
      <w:szCs w:val="44"/>
      <w:lang w:eastAsia="ja-JP"/>
      <w14:shadow w14:blurRad="63500" w14:dist="50800" w14:dir="13500000" w14:sx="0" w14:sy="0" w14:kx="0" w14:ky="0" w14:algn="none">
        <w14:srgbClr w14:val="000000">
          <w14:alpha w14:val="5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456889"/>
    <w:rPr>
      <w:rFonts w:ascii="Century Gothic" w:eastAsia="Meiryo" w:hAnsi="Century Gothic" w:cs="Times New Roman"/>
      <w:b/>
      <w:bCs/>
      <w:color w:val="000000"/>
      <w:sz w:val="28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F7E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E6E"/>
    <w:rPr>
      <w:rFonts w:ascii="Century Gothic" w:eastAsia="Meiryo" w:hAnsi="Century Gothic" w:cs="Times New Roman"/>
      <w:sz w:val="17"/>
      <w:szCs w:val="17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03D7D"/>
    <w:rPr>
      <w:rFonts w:asciiTheme="majorHAnsi" w:eastAsiaTheme="majorEastAsia" w:hAnsiTheme="majorHAnsi" w:cstheme="majorBidi"/>
      <w:color w:val="202F69" w:themeColor="accent1" w:themeShade="7F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E0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366E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366E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66E9D"/>
    <w:pPr>
      <w:spacing w:after="0"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bby\OneDrive\Documents\Office%20Templates\Life%20Maths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2E82A-C204-4EC0-84F7-F8B4919F5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 Maths</Template>
  <TotalTime>49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Glossary</vt:lpstr>
      <vt:lpstr>    Superannuation</vt:lpstr>
      <vt:lpstr>    /Tax</vt:lpstr>
      <vt:lpstr>    Medicare levy</vt:lpstr>
      <vt:lpstr>    Superannuation</vt:lpstr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TubbNi</dc:creator>
  <cp:keywords/>
  <dc:description/>
  <cp:lastModifiedBy>Tubb, Nic (Renmark High School)</cp:lastModifiedBy>
  <cp:revision>25</cp:revision>
  <dcterms:created xsi:type="dcterms:W3CDTF">2021-02-08T01:59:00Z</dcterms:created>
  <dcterms:modified xsi:type="dcterms:W3CDTF">2022-01-15T09:22:00Z</dcterms:modified>
</cp:coreProperties>
</file>