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D4B75" w14:textId="0C8BB0B0" w:rsidR="00E7243D" w:rsidRPr="00262855" w:rsidRDefault="00262855" w:rsidP="00456889">
      <w:pPr>
        <w:pStyle w:val="Title"/>
        <w:rPr>
          <w:color w:val="FF8021" w:themeColor="accent5"/>
        </w:rPr>
      </w:pPr>
      <w:r w:rsidRPr="00262855">
        <w:rPr>
          <w:color w:val="FF8021" w:themeColor="accent5"/>
        </w:rPr>
        <w:t>Time Sheet</w:t>
      </w:r>
      <w:r w:rsidR="00B26945">
        <w:rPr>
          <w:color w:val="FF8021" w:themeColor="accent5"/>
        </w:rPr>
        <w:t xml:space="preserve"> and </w:t>
      </w:r>
      <w:r w:rsidR="004163BF">
        <w:rPr>
          <w:color w:val="FF8021" w:themeColor="accent5"/>
        </w:rPr>
        <w:t>Net Income</w:t>
      </w:r>
    </w:p>
    <w:p w14:paraId="14C8FB2E" w14:textId="7044B22C" w:rsidR="00F452AD" w:rsidRDefault="0049701B" w:rsidP="00456889">
      <w:r w:rsidRPr="006A1AF5">
        <w:rPr>
          <w:noProof/>
        </w:rPr>
        <w:drawing>
          <wp:anchor distT="0" distB="0" distL="114300" distR="114300" simplePos="0" relativeHeight="251661312" behindDoc="0" locked="0" layoutInCell="1" allowOverlap="1" wp14:anchorId="52813BB8" wp14:editId="199CCDEA">
            <wp:simplePos x="0" y="0"/>
            <wp:positionH relativeFrom="column">
              <wp:posOffset>3108570</wp:posOffset>
            </wp:positionH>
            <wp:positionV relativeFrom="paragraph">
              <wp:posOffset>8894</wp:posOffset>
            </wp:positionV>
            <wp:extent cx="2733040" cy="687070"/>
            <wp:effectExtent l="0" t="0" r="0" b="0"/>
            <wp:wrapTight wrapText="bothSides">
              <wp:wrapPolygon edited="0">
                <wp:start x="0" y="0"/>
                <wp:lineTo x="0" y="20961"/>
                <wp:lineTo x="21379" y="20961"/>
                <wp:lineTo x="213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5D3DB" w14:textId="77777777" w:rsidR="00F452AD" w:rsidRDefault="00F452AD" w:rsidP="00456889"/>
    <w:p w14:paraId="2E9D1892" w14:textId="6B2C4FEF" w:rsidR="00F452AD" w:rsidRDefault="00DB56EC" w:rsidP="00631F81">
      <w:pPr>
        <w:pStyle w:val="Heading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E03721F" wp14:editId="0788D83A">
                <wp:simplePos x="0" y="0"/>
                <wp:positionH relativeFrom="column">
                  <wp:posOffset>-1213499</wp:posOffset>
                </wp:positionH>
                <wp:positionV relativeFrom="paragraph">
                  <wp:posOffset>145309</wp:posOffset>
                </wp:positionV>
                <wp:extent cx="18720" cy="316440"/>
                <wp:effectExtent l="38100" t="38100" r="57785" b="457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72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3C83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-96.25pt;margin-top:10.75pt;width:2.85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F474A87" wp14:editId="3D4387C4">
                <wp:simplePos x="0" y="0"/>
                <wp:positionH relativeFrom="column">
                  <wp:posOffset>-789779</wp:posOffset>
                </wp:positionH>
                <wp:positionV relativeFrom="paragraph">
                  <wp:posOffset>1374349</wp:posOffset>
                </wp:positionV>
                <wp:extent cx="5400" cy="6840"/>
                <wp:effectExtent l="38100" t="38100" r="52070" b="508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A379B" id="Ink 2" o:spid="_x0000_s1026" type="#_x0000_t75" style="position:absolute;margin-left:-62.9pt;margin-top:107.5pt;width:1.85pt;height: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">
                <v:imagedata r:id="rId15" o:title=""/>
              </v:shape>
            </w:pict>
          </mc:Fallback>
        </mc:AlternateContent>
      </w:r>
      <w:r w:rsidR="00631F81">
        <w:t>Time worked</w:t>
      </w:r>
    </w:p>
    <w:tbl>
      <w:tblPr>
        <w:tblStyle w:val="GridTable5Dark-Accent5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276"/>
        <w:gridCol w:w="1134"/>
        <w:gridCol w:w="992"/>
        <w:gridCol w:w="1559"/>
        <w:gridCol w:w="1559"/>
      </w:tblGrid>
      <w:tr w:rsidR="00F452AD" w14:paraId="4DB40791" w14:textId="77777777" w:rsidTr="00723E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BC46EAE" w14:textId="77777777" w:rsidR="00F452AD" w:rsidRDefault="00F452AD" w:rsidP="00F11CFA">
            <w:pPr>
              <w:ind w:left="0"/>
              <w:rPr>
                <w:lang w:eastAsia="en-AU"/>
              </w:rPr>
            </w:pPr>
          </w:p>
        </w:tc>
        <w:tc>
          <w:tcPr>
            <w:tcW w:w="1276" w:type="dxa"/>
          </w:tcPr>
          <w:p w14:paraId="19D6FAA8" w14:textId="073AE513" w:rsidR="00F452AD" w:rsidRDefault="00F452AD" w:rsidP="00F11CF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 xml:space="preserve">Time Start </w:t>
            </w:r>
          </w:p>
        </w:tc>
        <w:tc>
          <w:tcPr>
            <w:tcW w:w="1134" w:type="dxa"/>
          </w:tcPr>
          <w:p w14:paraId="675AB2A8" w14:textId="1BDFEF0B" w:rsidR="00F452AD" w:rsidRDefault="00F452AD" w:rsidP="00F11CF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 xml:space="preserve">Time End </w:t>
            </w:r>
          </w:p>
        </w:tc>
        <w:tc>
          <w:tcPr>
            <w:tcW w:w="992" w:type="dxa"/>
            <w:tcBorders>
              <w:right w:val="single" w:sz="24" w:space="0" w:color="FFFFFF" w:themeColor="background1"/>
            </w:tcBorders>
          </w:tcPr>
          <w:p w14:paraId="1D84B6A4" w14:textId="0D56D30E" w:rsidR="00F452AD" w:rsidRDefault="00F452AD" w:rsidP="00F11CF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Time off</w:t>
            </w:r>
          </w:p>
        </w:tc>
        <w:tc>
          <w:tcPr>
            <w:tcW w:w="1559" w:type="dxa"/>
            <w:tcBorders>
              <w:left w:val="single" w:sz="24" w:space="0" w:color="FFFFFF" w:themeColor="background1"/>
            </w:tcBorders>
          </w:tcPr>
          <w:p w14:paraId="075F82BB" w14:textId="7CF3F152" w:rsidR="00F452AD" w:rsidRDefault="00C87CAC" w:rsidP="00F11CF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Total Hours</w:t>
            </w:r>
          </w:p>
        </w:tc>
        <w:tc>
          <w:tcPr>
            <w:tcW w:w="1559" w:type="dxa"/>
          </w:tcPr>
          <w:p w14:paraId="7626E88B" w14:textId="5547D746" w:rsidR="00F452AD" w:rsidRDefault="00507BB5" w:rsidP="00F11CF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Signature</w:t>
            </w:r>
          </w:p>
        </w:tc>
      </w:tr>
      <w:tr w:rsidR="004D56BD" w14:paraId="4EC3CCD3" w14:textId="77777777" w:rsidTr="00723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E93353F" w14:textId="77777777" w:rsidR="00F452AD" w:rsidRPr="007F3E26" w:rsidRDefault="00F452AD" w:rsidP="003F2B0C">
            <w:pPr>
              <w:ind w:left="0"/>
              <w:jc w:val="right"/>
              <w:rPr>
                <w:b w:val="0"/>
                <w:bCs w:val="0"/>
                <w:lang w:eastAsia="en-AU"/>
              </w:rPr>
            </w:pPr>
            <w:r>
              <w:rPr>
                <w:lang w:eastAsia="en-AU"/>
              </w:rPr>
              <w:t>Monday</w:t>
            </w:r>
          </w:p>
        </w:tc>
        <w:tc>
          <w:tcPr>
            <w:tcW w:w="1276" w:type="dxa"/>
            <w:vAlign w:val="center"/>
          </w:tcPr>
          <w:p w14:paraId="68DCB3CE" w14:textId="08899FB0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75EAD3FA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92" w:type="dxa"/>
            <w:tcBorders>
              <w:right w:val="single" w:sz="24" w:space="0" w:color="FFFFFF" w:themeColor="background1"/>
            </w:tcBorders>
            <w:vAlign w:val="center"/>
          </w:tcPr>
          <w:p w14:paraId="4CD31E79" w14:textId="5879CA69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tcBorders>
              <w:left w:val="single" w:sz="24" w:space="0" w:color="FFFFFF" w:themeColor="background1"/>
            </w:tcBorders>
            <w:vAlign w:val="center"/>
          </w:tcPr>
          <w:p w14:paraId="5A44DD26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vAlign w:val="center"/>
          </w:tcPr>
          <w:p w14:paraId="1EE4E8CD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4D56BD" w14:paraId="2BE8FD21" w14:textId="77777777" w:rsidTr="00723E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8959803" w14:textId="77777777" w:rsidR="00F452AD" w:rsidRDefault="00F452AD" w:rsidP="003F2B0C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Tuesday</w:t>
            </w:r>
          </w:p>
        </w:tc>
        <w:tc>
          <w:tcPr>
            <w:tcW w:w="1276" w:type="dxa"/>
            <w:vAlign w:val="center"/>
          </w:tcPr>
          <w:p w14:paraId="40D69AAA" w14:textId="22BFE0E8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03F84B98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92" w:type="dxa"/>
            <w:tcBorders>
              <w:right w:val="single" w:sz="24" w:space="0" w:color="FFFFFF" w:themeColor="background1"/>
            </w:tcBorders>
            <w:vAlign w:val="center"/>
          </w:tcPr>
          <w:p w14:paraId="6778C5E8" w14:textId="2953FB9B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tcBorders>
              <w:left w:val="single" w:sz="24" w:space="0" w:color="FFFFFF" w:themeColor="background1"/>
            </w:tcBorders>
            <w:vAlign w:val="center"/>
          </w:tcPr>
          <w:p w14:paraId="1F4D3E42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vAlign w:val="center"/>
          </w:tcPr>
          <w:p w14:paraId="715A2FCF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4D56BD" w14:paraId="5401F3B7" w14:textId="77777777" w:rsidTr="00723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443A83E" w14:textId="77777777" w:rsidR="00F452AD" w:rsidRDefault="00F452AD" w:rsidP="003F2B0C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Wednesday</w:t>
            </w:r>
          </w:p>
        </w:tc>
        <w:tc>
          <w:tcPr>
            <w:tcW w:w="1276" w:type="dxa"/>
            <w:vAlign w:val="center"/>
          </w:tcPr>
          <w:p w14:paraId="7B748DB1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416CC1AD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92" w:type="dxa"/>
            <w:tcBorders>
              <w:right w:val="single" w:sz="24" w:space="0" w:color="FFFFFF" w:themeColor="background1"/>
            </w:tcBorders>
            <w:vAlign w:val="center"/>
          </w:tcPr>
          <w:p w14:paraId="044EE5CA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tcBorders>
              <w:left w:val="single" w:sz="24" w:space="0" w:color="FFFFFF" w:themeColor="background1"/>
            </w:tcBorders>
            <w:vAlign w:val="center"/>
          </w:tcPr>
          <w:p w14:paraId="61D224FD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vAlign w:val="center"/>
          </w:tcPr>
          <w:p w14:paraId="55E1D700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4D56BD" w14:paraId="2428B0AC" w14:textId="77777777" w:rsidTr="00723E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9EF8FB7" w14:textId="77777777" w:rsidR="00F452AD" w:rsidRDefault="00F452AD" w:rsidP="003F2B0C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Thursday</w:t>
            </w:r>
          </w:p>
        </w:tc>
        <w:tc>
          <w:tcPr>
            <w:tcW w:w="1276" w:type="dxa"/>
            <w:vAlign w:val="center"/>
          </w:tcPr>
          <w:p w14:paraId="313B48C2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4A6314B1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92" w:type="dxa"/>
            <w:tcBorders>
              <w:right w:val="single" w:sz="24" w:space="0" w:color="FFFFFF" w:themeColor="background1"/>
            </w:tcBorders>
            <w:vAlign w:val="center"/>
          </w:tcPr>
          <w:p w14:paraId="561D9873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tcBorders>
              <w:left w:val="single" w:sz="24" w:space="0" w:color="FFFFFF" w:themeColor="background1"/>
            </w:tcBorders>
            <w:vAlign w:val="center"/>
          </w:tcPr>
          <w:p w14:paraId="486E5EED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vAlign w:val="center"/>
          </w:tcPr>
          <w:p w14:paraId="4D3C7A32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4D56BD" w14:paraId="3354426E" w14:textId="77777777" w:rsidTr="00723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80E8E86" w14:textId="77777777" w:rsidR="00F452AD" w:rsidRDefault="00F452AD" w:rsidP="003F2B0C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Friday</w:t>
            </w:r>
          </w:p>
        </w:tc>
        <w:tc>
          <w:tcPr>
            <w:tcW w:w="1276" w:type="dxa"/>
            <w:vAlign w:val="center"/>
          </w:tcPr>
          <w:p w14:paraId="202437AB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2878606E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92" w:type="dxa"/>
            <w:tcBorders>
              <w:right w:val="single" w:sz="24" w:space="0" w:color="FFFFFF" w:themeColor="background1"/>
            </w:tcBorders>
            <w:vAlign w:val="center"/>
          </w:tcPr>
          <w:p w14:paraId="2D18367A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tcBorders>
              <w:left w:val="single" w:sz="24" w:space="0" w:color="FFFFFF" w:themeColor="background1"/>
            </w:tcBorders>
            <w:vAlign w:val="center"/>
          </w:tcPr>
          <w:p w14:paraId="14EEA9FC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vAlign w:val="center"/>
          </w:tcPr>
          <w:p w14:paraId="22FBDCD9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4D56BD" w14:paraId="26F01CD6" w14:textId="77777777" w:rsidTr="00723E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2854862" w14:textId="77777777" w:rsidR="00F452AD" w:rsidRDefault="00F452AD" w:rsidP="003F2B0C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Saturday</w:t>
            </w:r>
          </w:p>
        </w:tc>
        <w:tc>
          <w:tcPr>
            <w:tcW w:w="1276" w:type="dxa"/>
            <w:vAlign w:val="center"/>
          </w:tcPr>
          <w:p w14:paraId="62229AA7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6493EE87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92" w:type="dxa"/>
            <w:tcBorders>
              <w:right w:val="single" w:sz="24" w:space="0" w:color="FFFFFF" w:themeColor="background1"/>
            </w:tcBorders>
            <w:vAlign w:val="center"/>
          </w:tcPr>
          <w:p w14:paraId="1A32A688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tcBorders>
              <w:left w:val="single" w:sz="24" w:space="0" w:color="FFFFFF" w:themeColor="background1"/>
            </w:tcBorders>
            <w:vAlign w:val="center"/>
          </w:tcPr>
          <w:p w14:paraId="242B820E" w14:textId="65848120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vAlign w:val="center"/>
          </w:tcPr>
          <w:p w14:paraId="342913FA" w14:textId="77777777" w:rsidR="00F452AD" w:rsidRDefault="00F452AD" w:rsidP="004D56BD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4D56BD" w14:paraId="4A7EBC2E" w14:textId="77777777" w:rsidTr="00723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48F0E5D" w14:textId="77777777" w:rsidR="00F452AD" w:rsidRDefault="00F452AD" w:rsidP="003F2B0C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Sunday</w:t>
            </w:r>
          </w:p>
        </w:tc>
        <w:tc>
          <w:tcPr>
            <w:tcW w:w="1276" w:type="dxa"/>
            <w:vAlign w:val="center"/>
          </w:tcPr>
          <w:p w14:paraId="73ED314F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6D899091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92" w:type="dxa"/>
            <w:tcBorders>
              <w:right w:val="single" w:sz="24" w:space="0" w:color="FFFFFF" w:themeColor="background1"/>
            </w:tcBorders>
            <w:vAlign w:val="center"/>
          </w:tcPr>
          <w:p w14:paraId="517C0808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tcBorders>
              <w:left w:val="single" w:sz="24" w:space="0" w:color="FFFFFF" w:themeColor="background1"/>
            </w:tcBorders>
            <w:vAlign w:val="center"/>
          </w:tcPr>
          <w:p w14:paraId="1E4CF067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559" w:type="dxa"/>
            <w:vAlign w:val="center"/>
          </w:tcPr>
          <w:p w14:paraId="08AF5C90" w14:textId="77777777" w:rsidR="00F452AD" w:rsidRDefault="00F452AD" w:rsidP="004D56BD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</w:tbl>
    <w:p w14:paraId="33F0C6A6" w14:textId="0CEF415C" w:rsidR="003170B1" w:rsidRDefault="00E050F0" w:rsidP="00456889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1AB1CF8" wp14:editId="73F27B99">
                <wp:simplePos x="0" y="0"/>
                <wp:positionH relativeFrom="column">
                  <wp:posOffset>372909</wp:posOffset>
                </wp:positionH>
                <wp:positionV relativeFrom="paragraph">
                  <wp:posOffset>38906</wp:posOffset>
                </wp:positionV>
                <wp:extent cx="13680" cy="35280"/>
                <wp:effectExtent l="38100" t="19050" r="43815" b="4127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6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B531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28.65pt;margin-top:2.35pt;width:2.5pt;height: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">
                <v:imagedata r:id="rId17" o:title=""/>
              </v:shape>
            </w:pict>
          </mc:Fallback>
        </mc:AlternateContent>
      </w:r>
      <w:r w:rsidR="00AE7A72">
        <w:t xml:space="preserve"> </w:t>
      </w:r>
    </w:p>
    <w:p w14:paraId="73FA77D9" w14:textId="3E94B53A" w:rsidR="004D56BD" w:rsidRDefault="004D56BD" w:rsidP="00456889"/>
    <w:p w14:paraId="7AEF9805" w14:textId="54231532" w:rsidR="004D56BD" w:rsidRDefault="004D56BD" w:rsidP="00474290">
      <w:pPr>
        <w:pStyle w:val="Heading2"/>
      </w:pPr>
      <w:r>
        <w:t>Wages</w:t>
      </w:r>
    </w:p>
    <w:tbl>
      <w:tblPr>
        <w:tblStyle w:val="GridTable5Dark-Accent5"/>
        <w:tblW w:w="0" w:type="auto"/>
        <w:jc w:val="center"/>
        <w:tblLook w:val="0480" w:firstRow="0" w:lastRow="0" w:firstColumn="1" w:lastColumn="0" w:noHBand="0" w:noVBand="1"/>
      </w:tblPr>
      <w:tblGrid>
        <w:gridCol w:w="1696"/>
        <w:gridCol w:w="993"/>
        <w:gridCol w:w="982"/>
        <w:gridCol w:w="699"/>
        <w:gridCol w:w="850"/>
        <w:gridCol w:w="954"/>
        <w:gridCol w:w="1198"/>
      </w:tblGrid>
      <w:tr w:rsidR="00B01318" w14:paraId="17E35922" w14:textId="77777777" w:rsidTr="00AE7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284BD82" w14:textId="1B7D9554" w:rsidR="00B01318" w:rsidRPr="007F3E26" w:rsidRDefault="00AE763D" w:rsidP="003F2B0C">
            <w:pPr>
              <w:ind w:left="0"/>
              <w:jc w:val="right"/>
              <w:rPr>
                <w:b w:val="0"/>
                <w:bCs w:val="0"/>
                <w:lang w:eastAsia="en-AU"/>
              </w:rPr>
            </w:pPr>
            <w:r>
              <w:rPr>
                <w:lang w:eastAsia="en-AU"/>
              </w:rPr>
              <w:t>Weekday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0966DC20" w14:textId="77777777" w:rsidR="00B01318" w:rsidRDefault="00B01318" w:rsidP="00F11CF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82" w:type="dxa"/>
            <w:tcBorders>
              <w:left w:val="nil"/>
              <w:right w:val="nil"/>
            </w:tcBorders>
            <w:vAlign w:val="center"/>
          </w:tcPr>
          <w:p w14:paraId="4A177E6F" w14:textId="153091EC" w:rsidR="00B01318" w:rsidRDefault="00B01318" w:rsidP="00901613">
            <w:pPr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hrs @ $</w:t>
            </w:r>
          </w:p>
        </w:tc>
        <w:tc>
          <w:tcPr>
            <w:tcW w:w="699" w:type="dxa"/>
            <w:tcBorders>
              <w:left w:val="nil"/>
              <w:right w:val="nil"/>
            </w:tcBorders>
          </w:tcPr>
          <w:p w14:paraId="5BD36570" w14:textId="77777777" w:rsidR="00B01318" w:rsidRDefault="00B01318" w:rsidP="00F11CF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850" w:type="dxa"/>
            <w:tcBorders>
              <w:left w:val="nil"/>
              <w:right w:val="single" w:sz="24" w:space="0" w:color="FFFFFF" w:themeColor="background1"/>
            </w:tcBorders>
            <w:vAlign w:val="center"/>
          </w:tcPr>
          <w:p w14:paraId="025A34C1" w14:textId="09A9B270" w:rsidR="00B01318" w:rsidRDefault="00B01318" w:rsidP="00F11CF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per hr</w:t>
            </w:r>
          </w:p>
        </w:tc>
        <w:tc>
          <w:tcPr>
            <w:tcW w:w="954" w:type="dxa"/>
            <w:tcBorders>
              <w:left w:val="single" w:sz="24" w:space="0" w:color="FFFFFF" w:themeColor="background1"/>
              <w:right w:val="nil"/>
            </w:tcBorders>
            <w:vAlign w:val="center"/>
          </w:tcPr>
          <w:p w14:paraId="59A68E14" w14:textId="549C8D45" w:rsidR="00B01318" w:rsidRDefault="00B01318" w:rsidP="00901613">
            <w:pPr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 xml:space="preserve">Total   </w:t>
            </w:r>
          </w:p>
        </w:tc>
        <w:tc>
          <w:tcPr>
            <w:tcW w:w="1198" w:type="dxa"/>
            <w:tcBorders>
              <w:left w:val="nil"/>
            </w:tcBorders>
            <w:vAlign w:val="center"/>
          </w:tcPr>
          <w:p w14:paraId="65A5776C" w14:textId="612DFDEB" w:rsidR="00B01318" w:rsidRDefault="006E6AFB" w:rsidP="00F11CF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  <w:tr w:rsidR="00B01318" w14:paraId="6A4B6F81" w14:textId="77777777" w:rsidTr="00AE763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7DF1A3D" w14:textId="1730D10A" w:rsidR="00B01318" w:rsidRDefault="00B01318" w:rsidP="003F2B0C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Saturday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14FE4212" w14:textId="77777777" w:rsidR="00B01318" w:rsidRDefault="00B01318" w:rsidP="00B01318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82" w:type="dxa"/>
            <w:tcBorders>
              <w:left w:val="nil"/>
              <w:right w:val="nil"/>
            </w:tcBorders>
            <w:vAlign w:val="center"/>
          </w:tcPr>
          <w:p w14:paraId="793970F2" w14:textId="4DFD4FBC" w:rsidR="00B01318" w:rsidRDefault="00B01318" w:rsidP="00901613">
            <w:pPr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hrs @ $</w:t>
            </w:r>
          </w:p>
        </w:tc>
        <w:tc>
          <w:tcPr>
            <w:tcW w:w="699" w:type="dxa"/>
            <w:tcBorders>
              <w:left w:val="nil"/>
              <w:right w:val="nil"/>
            </w:tcBorders>
          </w:tcPr>
          <w:p w14:paraId="2A0938DF" w14:textId="77777777" w:rsidR="00B01318" w:rsidRDefault="00B01318" w:rsidP="00B01318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850" w:type="dxa"/>
            <w:tcBorders>
              <w:left w:val="nil"/>
              <w:right w:val="single" w:sz="24" w:space="0" w:color="FFFFFF" w:themeColor="background1"/>
            </w:tcBorders>
            <w:vAlign w:val="center"/>
          </w:tcPr>
          <w:p w14:paraId="2BAEEDE6" w14:textId="5429ABB5" w:rsidR="00B01318" w:rsidRDefault="00B01318" w:rsidP="00B01318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per hr</w:t>
            </w:r>
          </w:p>
        </w:tc>
        <w:tc>
          <w:tcPr>
            <w:tcW w:w="954" w:type="dxa"/>
            <w:tcBorders>
              <w:left w:val="single" w:sz="24" w:space="0" w:color="FFFFFF" w:themeColor="background1"/>
              <w:right w:val="nil"/>
            </w:tcBorders>
            <w:vAlign w:val="center"/>
          </w:tcPr>
          <w:p w14:paraId="70E95F4D" w14:textId="7544346F" w:rsidR="00B01318" w:rsidRDefault="00B01318" w:rsidP="00901613">
            <w:pPr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 xml:space="preserve">Total   </w:t>
            </w:r>
          </w:p>
        </w:tc>
        <w:tc>
          <w:tcPr>
            <w:tcW w:w="1198" w:type="dxa"/>
            <w:tcBorders>
              <w:left w:val="nil"/>
            </w:tcBorders>
            <w:vAlign w:val="center"/>
          </w:tcPr>
          <w:p w14:paraId="43FA0981" w14:textId="3C731449" w:rsidR="00B01318" w:rsidRDefault="006E6AFB" w:rsidP="00B01318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  <w:tr w:rsidR="00B01318" w14:paraId="2408465A" w14:textId="77777777" w:rsidTr="00AE7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B01994D" w14:textId="6F53780F" w:rsidR="00B01318" w:rsidRDefault="00B01318" w:rsidP="003F2B0C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Sunday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37631F53" w14:textId="77777777" w:rsidR="00B01318" w:rsidRDefault="00B01318" w:rsidP="00B01318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82" w:type="dxa"/>
            <w:tcBorders>
              <w:left w:val="nil"/>
              <w:right w:val="nil"/>
            </w:tcBorders>
            <w:vAlign w:val="center"/>
          </w:tcPr>
          <w:p w14:paraId="70B592D5" w14:textId="6D054312" w:rsidR="00B01318" w:rsidRDefault="00B01318" w:rsidP="00901613">
            <w:pPr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hrs @ $</w:t>
            </w:r>
          </w:p>
        </w:tc>
        <w:tc>
          <w:tcPr>
            <w:tcW w:w="699" w:type="dxa"/>
            <w:tcBorders>
              <w:left w:val="nil"/>
              <w:right w:val="nil"/>
            </w:tcBorders>
          </w:tcPr>
          <w:p w14:paraId="72747C2B" w14:textId="77777777" w:rsidR="00B01318" w:rsidRDefault="00B01318" w:rsidP="00B01318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850" w:type="dxa"/>
            <w:tcBorders>
              <w:left w:val="nil"/>
              <w:right w:val="single" w:sz="24" w:space="0" w:color="FFFFFF" w:themeColor="background1"/>
            </w:tcBorders>
            <w:vAlign w:val="center"/>
          </w:tcPr>
          <w:p w14:paraId="00CEF3DD" w14:textId="13FE4771" w:rsidR="00B01318" w:rsidRDefault="00B01318" w:rsidP="00B01318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per hr</w:t>
            </w:r>
          </w:p>
        </w:tc>
        <w:tc>
          <w:tcPr>
            <w:tcW w:w="954" w:type="dxa"/>
            <w:tcBorders>
              <w:left w:val="single" w:sz="24" w:space="0" w:color="FFFFFF" w:themeColor="background1"/>
              <w:right w:val="nil"/>
            </w:tcBorders>
            <w:vAlign w:val="center"/>
          </w:tcPr>
          <w:p w14:paraId="1E6E09C7" w14:textId="31431332" w:rsidR="00B01318" w:rsidRDefault="00B01318" w:rsidP="00901613">
            <w:pPr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 xml:space="preserve">Total   </w:t>
            </w:r>
          </w:p>
        </w:tc>
        <w:tc>
          <w:tcPr>
            <w:tcW w:w="1198" w:type="dxa"/>
            <w:tcBorders>
              <w:left w:val="nil"/>
            </w:tcBorders>
            <w:vAlign w:val="center"/>
          </w:tcPr>
          <w:p w14:paraId="7E79DC60" w14:textId="25DE0E49" w:rsidR="00B01318" w:rsidRDefault="006E6AFB" w:rsidP="00B01318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  <w:tr w:rsidR="00B01318" w14:paraId="7054D4AE" w14:textId="77777777" w:rsidTr="00AE763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</w:tcPr>
          <w:p w14:paraId="6C7FA31D" w14:textId="7031C165" w:rsidR="00B01318" w:rsidRDefault="00B01318" w:rsidP="00B01318">
            <w:pPr>
              <w:ind w:left="0"/>
              <w:rPr>
                <w:lang w:eastAsia="en-A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7A1871E" w14:textId="77777777" w:rsidR="00B01318" w:rsidRDefault="00B01318" w:rsidP="00B01318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0AC98635" w14:textId="2BF421A8" w:rsidR="00B01318" w:rsidRDefault="00B01318" w:rsidP="00B01318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699" w:type="dxa"/>
            <w:shd w:val="clear" w:color="auto" w:fill="auto"/>
          </w:tcPr>
          <w:p w14:paraId="03868E2A" w14:textId="77777777" w:rsidR="00B01318" w:rsidRDefault="00B01318" w:rsidP="00B01318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850" w:type="dxa"/>
            <w:tcBorders>
              <w:right w:val="single" w:sz="24" w:space="0" w:color="FFFFFF" w:themeColor="background1"/>
            </w:tcBorders>
            <w:shd w:val="clear" w:color="auto" w:fill="auto"/>
            <w:vAlign w:val="center"/>
          </w:tcPr>
          <w:p w14:paraId="702E5FEA" w14:textId="40BF3CA6" w:rsidR="00B01318" w:rsidRDefault="00B01318" w:rsidP="00B01318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54" w:type="dxa"/>
            <w:tcBorders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3E228AD8" w14:textId="79C76D5E" w:rsidR="00B01318" w:rsidRDefault="00B01318" w:rsidP="00B01318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198" w:type="dxa"/>
            <w:tcBorders>
              <w:bottom w:val="nil"/>
            </w:tcBorders>
            <w:shd w:val="clear" w:color="auto" w:fill="auto"/>
            <w:vAlign w:val="center"/>
          </w:tcPr>
          <w:p w14:paraId="4E355D9B" w14:textId="77777777" w:rsidR="00B01318" w:rsidRDefault="00B01318" w:rsidP="00B01318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B01318" w14:paraId="093BE925" w14:textId="77777777" w:rsidTr="00AE76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16FFB18" w14:textId="0A62A814" w:rsidR="00B01318" w:rsidRDefault="00B01318" w:rsidP="00B01318">
            <w:pPr>
              <w:ind w:left="0"/>
              <w:rPr>
                <w:lang w:eastAsia="en-AU"/>
              </w:rPr>
            </w:pPr>
            <w:r>
              <w:rPr>
                <w:lang w:eastAsia="en-AU"/>
              </w:rPr>
              <w:t>Total</w:t>
            </w:r>
            <w:r w:rsidR="00901613">
              <w:rPr>
                <w:lang w:eastAsia="en-AU"/>
              </w:rPr>
              <w:t xml:space="preserve"> Gross Pay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0008024" w14:textId="77777777" w:rsidR="00B01318" w:rsidRDefault="00B01318" w:rsidP="00B01318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14:paraId="6E40B64D" w14:textId="77777777" w:rsidR="00B01318" w:rsidRDefault="00B01318" w:rsidP="00B01318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699" w:type="dxa"/>
            <w:shd w:val="clear" w:color="auto" w:fill="auto"/>
          </w:tcPr>
          <w:p w14:paraId="357ABA63" w14:textId="77777777" w:rsidR="00B01318" w:rsidRDefault="00B01318" w:rsidP="00B01318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850" w:type="dxa"/>
            <w:tcBorders>
              <w:right w:val="single" w:sz="24" w:space="0" w:color="FFFFFF" w:themeColor="background1"/>
            </w:tcBorders>
            <w:shd w:val="clear" w:color="auto" w:fill="auto"/>
            <w:vAlign w:val="center"/>
          </w:tcPr>
          <w:p w14:paraId="439E8961" w14:textId="2DFF4805" w:rsidR="00B01318" w:rsidRDefault="00B01318" w:rsidP="00B01318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954" w:type="dxa"/>
            <w:tcBorders>
              <w:top w:val="nil"/>
              <w:left w:val="single" w:sz="24" w:space="0" w:color="FFFFFF" w:themeColor="background1"/>
              <w:bottom w:val="nil"/>
            </w:tcBorders>
            <w:shd w:val="clear" w:color="auto" w:fill="auto"/>
            <w:vAlign w:val="center"/>
          </w:tcPr>
          <w:p w14:paraId="34092D2C" w14:textId="16255538" w:rsidR="00B01318" w:rsidRDefault="00B01318" w:rsidP="00901613">
            <w:pPr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198" w:type="dxa"/>
            <w:tcBorders>
              <w:top w:val="nil"/>
              <w:bottom w:val="single" w:sz="8" w:space="0" w:color="000000" w:themeColor="text1"/>
            </w:tcBorders>
            <w:vAlign w:val="center"/>
          </w:tcPr>
          <w:p w14:paraId="5F16D024" w14:textId="52D6D139" w:rsidR="00B01318" w:rsidRDefault="006E6AFB" w:rsidP="00B01318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</w:tbl>
    <w:p w14:paraId="60F11241" w14:textId="39EF4AA6" w:rsidR="00474290" w:rsidRDefault="00474290" w:rsidP="00456889"/>
    <w:p w14:paraId="2C0FA5A9" w14:textId="6F5318B0" w:rsidR="005C37B1" w:rsidRDefault="005C37B1" w:rsidP="00456889"/>
    <w:p w14:paraId="61E6FF09" w14:textId="4C0B3988" w:rsidR="005C37B1" w:rsidRDefault="005C37B1" w:rsidP="005C37B1">
      <w:pPr>
        <w:pStyle w:val="Heading2"/>
      </w:pPr>
      <w:r>
        <w:t>Gross Income</w:t>
      </w:r>
    </w:p>
    <w:tbl>
      <w:tblPr>
        <w:tblStyle w:val="GridTable5Dark-Accent5"/>
        <w:tblW w:w="0" w:type="auto"/>
        <w:jc w:val="center"/>
        <w:tblLook w:val="0480" w:firstRow="0" w:lastRow="0" w:firstColumn="1" w:lastColumn="0" w:noHBand="0" w:noVBand="1"/>
      </w:tblPr>
      <w:tblGrid>
        <w:gridCol w:w="1696"/>
        <w:gridCol w:w="1701"/>
      </w:tblGrid>
      <w:tr w:rsidR="005C37B1" w14:paraId="2D17DEF8" w14:textId="77777777" w:rsidTr="005C3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54FBB0E" w14:textId="1AF09EB6" w:rsidR="005C37B1" w:rsidRPr="007F3E26" w:rsidRDefault="005C37B1" w:rsidP="00142259">
            <w:pPr>
              <w:ind w:left="0"/>
              <w:jc w:val="right"/>
              <w:rPr>
                <w:b w:val="0"/>
                <w:bCs w:val="0"/>
                <w:lang w:eastAsia="en-AU"/>
              </w:rPr>
            </w:pPr>
            <w:r>
              <w:rPr>
                <w:lang w:eastAsia="en-AU"/>
              </w:rPr>
              <w:t>Per week</w:t>
            </w:r>
          </w:p>
        </w:tc>
        <w:tc>
          <w:tcPr>
            <w:tcW w:w="1701" w:type="dxa"/>
          </w:tcPr>
          <w:p w14:paraId="4EC7DD5B" w14:textId="3017786E" w:rsidR="005C37B1" w:rsidRDefault="005C37B1" w:rsidP="009A4827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  <w:tr w:rsidR="005C37B1" w14:paraId="53AB3C8C" w14:textId="77777777" w:rsidTr="005C37B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7D1A48B" w14:textId="2C0B3341" w:rsidR="005C37B1" w:rsidRDefault="005C37B1" w:rsidP="00142259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Per fortnight</w:t>
            </w:r>
          </w:p>
        </w:tc>
        <w:tc>
          <w:tcPr>
            <w:tcW w:w="1701" w:type="dxa"/>
          </w:tcPr>
          <w:p w14:paraId="10A210D0" w14:textId="0F73E869" w:rsidR="005C37B1" w:rsidRDefault="005C37B1" w:rsidP="009A482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  <w:tr w:rsidR="005C37B1" w14:paraId="16CD9510" w14:textId="77777777" w:rsidTr="005C3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B3EAA49" w14:textId="3E879CA4" w:rsidR="005C37B1" w:rsidRDefault="005C37B1" w:rsidP="00142259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Per month</w:t>
            </w:r>
          </w:p>
        </w:tc>
        <w:tc>
          <w:tcPr>
            <w:tcW w:w="1701" w:type="dxa"/>
          </w:tcPr>
          <w:p w14:paraId="5E17B425" w14:textId="6CA7AC74" w:rsidR="005C37B1" w:rsidRDefault="005C37B1" w:rsidP="009A4827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  <w:tr w:rsidR="005C37B1" w14:paraId="5192FB53" w14:textId="77777777" w:rsidTr="005C37B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D39978B" w14:textId="6AD0DB3D" w:rsidR="005C37B1" w:rsidRDefault="005C37B1" w:rsidP="00142259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Per year</w:t>
            </w:r>
          </w:p>
        </w:tc>
        <w:tc>
          <w:tcPr>
            <w:tcW w:w="1701" w:type="dxa"/>
          </w:tcPr>
          <w:p w14:paraId="75775FF9" w14:textId="778FD3B3" w:rsidR="005C37B1" w:rsidRDefault="005C37B1" w:rsidP="009A482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</w:tbl>
    <w:p w14:paraId="0883059A" w14:textId="294F8EF2" w:rsidR="005C37B1" w:rsidRPr="005C37B1" w:rsidRDefault="005C37B1" w:rsidP="005C37B1"/>
    <w:p w14:paraId="6C7F229A" w14:textId="58067102" w:rsidR="005C37B1" w:rsidRDefault="005C37B1" w:rsidP="005C37B1">
      <w:pPr>
        <w:pStyle w:val="Heading2"/>
      </w:pPr>
      <w:r>
        <w:t>Net Income</w:t>
      </w:r>
    </w:p>
    <w:p w14:paraId="09EB62CB" w14:textId="65AAFE54" w:rsidR="005C37B1" w:rsidRDefault="00136928" w:rsidP="005C37B1">
      <w:r w:rsidRPr="00136928">
        <w:rPr>
          <w:noProof/>
          <w:color w:val="FF8021" w:themeColor="accent5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E69388A" wp14:editId="1B835FC4">
                <wp:simplePos x="0" y="0"/>
                <wp:positionH relativeFrom="margin">
                  <wp:posOffset>3926840</wp:posOffset>
                </wp:positionH>
                <wp:positionV relativeFrom="paragraph">
                  <wp:posOffset>499110</wp:posOffset>
                </wp:positionV>
                <wp:extent cx="2867025" cy="1605915"/>
                <wp:effectExtent l="76200" t="190500" r="85725" b="184785"/>
                <wp:wrapTight wrapText="bothSides">
                  <wp:wrapPolygon edited="0">
                    <wp:start x="19297" y="-347"/>
                    <wp:lineTo x="4693" y="-4435"/>
                    <wp:lineTo x="4173" y="-172"/>
                    <wp:lineTo x="11" y="2554"/>
                    <wp:lineTo x="-345" y="6604"/>
                    <wp:lineTo x="-772" y="14784"/>
                    <wp:lineTo x="-277" y="19072"/>
                    <wp:lineTo x="701" y="21161"/>
                    <wp:lineTo x="843" y="21201"/>
                    <wp:lineTo x="2970" y="21797"/>
                    <wp:lineTo x="3112" y="21836"/>
                    <wp:lineTo x="9506" y="21811"/>
                    <wp:lineTo x="9648" y="21850"/>
                    <wp:lineTo x="21063" y="20896"/>
                    <wp:lineTo x="21680" y="17178"/>
                    <wp:lineTo x="21916" y="12835"/>
                    <wp:lineTo x="22239" y="2551"/>
                    <wp:lineTo x="21424" y="248"/>
                    <wp:lineTo x="20148" y="-109"/>
                    <wp:lineTo x="19297" y="-347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5326">
                          <a:off x="0" y="0"/>
                          <a:ext cx="2867025" cy="1605915"/>
                        </a:xfrm>
                        <a:prstGeom prst="roundRect">
                          <a:avLst>
                            <a:gd name="adj" fmla="val 18428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29820124" w14:textId="029F7A7A" w:rsidR="00136928" w:rsidRDefault="00136928" w:rsidP="00136928">
                            <w:pPr>
                              <w:ind w:left="0"/>
                            </w:pPr>
                            <w:r>
                              <w:t xml:space="preserve">Tax rates: </w:t>
                            </w:r>
                            <w:hyperlink r:id="rId18" w:anchor="Residents" w:history="1">
                              <w:r w:rsidR="00DC46C3" w:rsidRPr="00880C32">
                                <w:rPr>
                                  <w:rStyle w:val="Hyperlink"/>
                                </w:rPr>
                                <w:t>https://www.ato.gov.au/Rates/Individual-income-tax-rates/#Residents</w:t>
                              </w:r>
                            </w:hyperlink>
                            <w:r w:rsidR="00DC46C3">
                              <w:t xml:space="preserve"> </w:t>
                            </w:r>
                          </w:p>
                          <w:p w14:paraId="33D14340" w14:textId="2827F28E" w:rsidR="00136928" w:rsidRDefault="00136928" w:rsidP="00136928">
                            <w:pPr>
                              <w:ind w:left="0"/>
                            </w:pPr>
                            <w:r>
                              <w:t xml:space="preserve">Medicare = 2% gross pay </w:t>
                            </w:r>
                            <w:r>
                              <w:br/>
                              <w:t>(</w:t>
                            </w:r>
                            <w:r w:rsidRPr="00A827B0">
                              <w:rPr>
                                <w:b/>
                                <w:bCs/>
                              </w:rPr>
                              <w:t>only</w:t>
                            </w:r>
                            <w:r>
                              <w:t xml:space="preserve"> if you pay tax)</w:t>
                            </w:r>
                          </w:p>
                          <w:p w14:paraId="1F90EE0E" w14:textId="0DBEA914" w:rsidR="00136928" w:rsidRDefault="00136928" w:rsidP="00136928">
                            <w:pPr>
                              <w:ind w:left="0"/>
                            </w:pPr>
                            <w:r>
                              <w:t>Superannuation = 9.5% of gross pay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9388A" id="Text Box 2" o:spid="_x0000_s1026" style="position:absolute;left:0;text-align:left;margin-left:309.2pt;margin-top:39.3pt;width:225.75pt;height:126.45pt;rotation:-584007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2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" filled="f" strokecolor="#ff8021 [3208]">
                <v:textbox>
                  <w:txbxContent>
                    <w:p w14:paraId="29820124" w14:textId="029F7A7A" w:rsidR="00136928" w:rsidRDefault="00136928" w:rsidP="00136928">
                      <w:pPr>
                        <w:ind w:left="0"/>
                      </w:pPr>
                      <w:r>
                        <w:t xml:space="preserve">Tax rates: </w:t>
                      </w:r>
                      <w:hyperlink r:id="rId19" w:history="1">
                        <w:r w:rsidR="00DC46C3" w:rsidRPr="00880C32">
                          <w:rPr>
                            <w:rStyle w:val="Hyperlink"/>
                          </w:rPr>
                          <w:t>https://www.ato.gov.au/Rates/Individual-income-tax-rates/#Residents</w:t>
                        </w:r>
                      </w:hyperlink>
                      <w:r w:rsidR="00DC46C3">
                        <w:t xml:space="preserve"> </w:t>
                      </w:r>
                    </w:p>
                    <w:p w14:paraId="33D14340" w14:textId="2827F28E" w:rsidR="00136928" w:rsidRDefault="00136928" w:rsidP="00136928">
                      <w:pPr>
                        <w:ind w:left="0"/>
                      </w:pPr>
                      <w:r>
                        <w:t xml:space="preserve">Medicare = 2% gross pay </w:t>
                      </w:r>
                      <w:r>
                        <w:br/>
                        <w:t>(</w:t>
                      </w:r>
                      <w:r w:rsidRPr="00A827B0">
                        <w:rPr>
                          <w:b/>
                          <w:bCs/>
                        </w:rPr>
                        <w:t>only</w:t>
                      </w:r>
                      <w:r>
                        <w:t xml:space="preserve"> if you pay tax)</w:t>
                      </w:r>
                    </w:p>
                    <w:p w14:paraId="1F90EE0E" w14:textId="0DBEA914" w:rsidR="00136928" w:rsidRDefault="00136928" w:rsidP="00136928">
                      <w:pPr>
                        <w:ind w:left="0"/>
                      </w:pPr>
                      <w:r>
                        <w:t>Superannuation = 9.5% of gross pay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5C37B1">
        <w:t xml:space="preserve">Start with your </w:t>
      </w:r>
      <w:r w:rsidR="00955C06">
        <w:t xml:space="preserve">annual (per year) </w:t>
      </w:r>
      <w:r w:rsidR="005C37B1">
        <w:t>gross income</w:t>
      </w:r>
      <w:r w:rsidR="00955C06">
        <w:t xml:space="preserve"> and subtract tax, Medicare levy and superannuation</w:t>
      </w:r>
    </w:p>
    <w:tbl>
      <w:tblPr>
        <w:tblStyle w:val="GridTable5Dark-Accent5"/>
        <w:tblW w:w="0" w:type="auto"/>
        <w:jc w:val="center"/>
        <w:tblLook w:val="0480" w:firstRow="0" w:lastRow="0" w:firstColumn="1" w:lastColumn="0" w:noHBand="0" w:noVBand="1"/>
      </w:tblPr>
      <w:tblGrid>
        <w:gridCol w:w="2263"/>
        <w:gridCol w:w="1843"/>
      </w:tblGrid>
      <w:tr w:rsidR="00955C06" w14:paraId="3E95A190" w14:textId="77777777" w:rsidTr="00955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95F0B55" w14:textId="44895FCB" w:rsidR="00955C06" w:rsidRDefault="00955C06" w:rsidP="00142259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Gross income</w:t>
            </w:r>
          </w:p>
        </w:tc>
        <w:tc>
          <w:tcPr>
            <w:tcW w:w="1843" w:type="dxa"/>
          </w:tcPr>
          <w:p w14:paraId="5E42AA8C" w14:textId="652CC210" w:rsidR="00955C06" w:rsidRDefault="00955C06" w:rsidP="009A4827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  <w:tr w:rsidR="00955C06" w14:paraId="0B2BF28E" w14:textId="77777777" w:rsidTr="00955C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E0D879F" w14:textId="7E146390" w:rsidR="00955C06" w:rsidRPr="007F3E26" w:rsidRDefault="00955C06" w:rsidP="00142259">
            <w:pPr>
              <w:ind w:left="0"/>
              <w:jc w:val="right"/>
              <w:rPr>
                <w:b w:val="0"/>
                <w:bCs w:val="0"/>
                <w:lang w:eastAsia="en-AU"/>
              </w:rPr>
            </w:pPr>
            <w:r>
              <w:rPr>
                <w:lang w:eastAsia="en-AU"/>
              </w:rPr>
              <w:t>Tax</w:t>
            </w:r>
          </w:p>
        </w:tc>
        <w:tc>
          <w:tcPr>
            <w:tcW w:w="1843" w:type="dxa"/>
          </w:tcPr>
          <w:p w14:paraId="1818D18E" w14:textId="77777777" w:rsidR="00955C06" w:rsidRDefault="00955C06" w:rsidP="009A482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  <w:tr w:rsidR="00955C06" w14:paraId="2E41204D" w14:textId="77777777" w:rsidTr="00955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004ED61" w14:textId="5476B65B" w:rsidR="00955C06" w:rsidRDefault="00955C06" w:rsidP="00142259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Medicare Levy</w:t>
            </w:r>
          </w:p>
        </w:tc>
        <w:tc>
          <w:tcPr>
            <w:tcW w:w="1843" w:type="dxa"/>
          </w:tcPr>
          <w:p w14:paraId="48137A21" w14:textId="77777777" w:rsidR="00955C06" w:rsidRDefault="00955C06" w:rsidP="009A4827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  <w:tr w:rsidR="00955C06" w14:paraId="0F52C76F" w14:textId="77777777" w:rsidTr="00955C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380FB6C" w14:textId="16D4137D" w:rsidR="00955C06" w:rsidRDefault="00955C06" w:rsidP="00142259">
            <w:pPr>
              <w:ind w:left="0"/>
              <w:jc w:val="right"/>
              <w:rPr>
                <w:lang w:eastAsia="en-AU"/>
              </w:rPr>
            </w:pPr>
            <w:r>
              <w:rPr>
                <w:lang w:eastAsia="en-AU"/>
              </w:rPr>
              <w:t>Superannuation</w:t>
            </w:r>
          </w:p>
        </w:tc>
        <w:tc>
          <w:tcPr>
            <w:tcW w:w="1843" w:type="dxa"/>
          </w:tcPr>
          <w:p w14:paraId="563A22B8" w14:textId="77777777" w:rsidR="00955C06" w:rsidRDefault="00955C06" w:rsidP="009A482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  <w:tr w:rsidR="00955C06" w14:paraId="3E109EF7" w14:textId="77777777" w:rsidTr="00955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auto"/>
          </w:tcPr>
          <w:p w14:paraId="097514E5" w14:textId="77777777" w:rsidR="00955C06" w:rsidRDefault="00955C06" w:rsidP="009A4827">
            <w:pPr>
              <w:ind w:left="0"/>
              <w:rPr>
                <w:lang w:eastAsia="en-A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BAF45AB" w14:textId="77777777" w:rsidR="00955C06" w:rsidRDefault="00955C06" w:rsidP="009A4827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955C06" w14:paraId="653BF71E" w14:textId="77777777" w:rsidTr="00955C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5B9B7F3" w14:textId="5987D122" w:rsidR="00955C06" w:rsidRPr="00142259" w:rsidRDefault="00955C06" w:rsidP="00142259">
            <w:pPr>
              <w:ind w:left="0"/>
              <w:jc w:val="right"/>
              <w:rPr>
                <w:lang w:eastAsia="en-AU"/>
              </w:rPr>
            </w:pPr>
            <w:r w:rsidRPr="00142259">
              <w:rPr>
                <w:lang w:eastAsia="en-AU"/>
              </w:rPr>
              <w:t xml:space="preserve">Net income </w:t>
            </w:r>
            <w:r w:rsidRPr="00142259">
              <w:rPr>
                <w:lang w:eastAsia="en-AU"/>
              </w:rPr>
              <w:br/>
              <w:t>(what’s left over)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0D2E22E" w14:textId="77777777" w:rsidR="00955C06" w:rsidRDefault="00955C06" w:rsidP="009A4827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</w:t>
            </w:r>
          </w:p>
        </w:tc>
      </w:tr>
    </w:tbl>
    <w:p w14:paraId="33D7506B" w14:textId="77777777" w:rsidR="00955C06" w:rsidRPr="005C37B1" w:rsidRDefault="00955C06" w:rsidP="005C37B1"/>
    <w:sectPr w:rsidR="00955C06" w:rsidRPr="005C37B1" w:rsidSect="00BF2F2C">
      <w:headerReference w:type="first" r:id="rId20"/>
      <w:footerReference w:type="first" r:id="rId21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6EAD2" w14:textId="77777777" w:rsidR="00CB7FD5" w:rsidRDefault="00CB7FD5" w:rsidP="00456889">
      <w:r>
        <w:separator/>
      </w:r>
    </w:p>
  </w:endnote>
  <w:endnote w:type="continuationSeparator" w:id="0">
    <w:p w14:paraId="1D035854" w14:textId="77777777" w:rsidR="00CB7FD5" w:rsidRDefault="00CB7FD5" w:rsidP="00456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7E3224E-762B-4394-953F-1A74F3C84F83}"/>
    <w:embedBold r:id="rId2" w:fontKey="{F1D3D93A-0BA6-4D4F-BDF0-EA83BFFCFE34}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7ACD1C-6AE6-4317-B17D-BD99C8C31346}"/>
    <w:embedBold r:id="rId4" w:fontKey="{1384B7AD-F9AA-41B1-BC1B-3E9FDF6922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88D4B0C-1349-4880-8EED-89E9E6E3B3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114AA" w14:textId="0E5743D7" w:rsidR="00BF2F2C" w:rsidRDefault="00B1621B" w:rsidP="003170B1">
    <w:pPr>
      <w:pStyle w:val="Footer"/>
      <w:tabs>
        <w:tab w:val="clear" w:pos="9026"/>
        <w:tab w:val="right" w:pos="10204"/>
      </w:tabs>
    </w:pPr>
    <w:r>
      <w:tab/>
    </w:r>
    <w:r>
      <w:tab/>
    </w:r>
    <w:r w:rsidR="00702666">
      <w:rPr>
        <w:noProof/>
      </w:rPr>
      <w:fldChar w:fldCharType="begin"/>
    </w:r>
    <w:r w:rsidR="00702666">
      <w:rPr>
        <w:noProof/>
      </w:rPr>
      <w:instrText xml:space="preserve"> FILENAME \* MERGEFORMAT </w:instrText>
    </w:r>
    <w:r w:rsidR="00702666">
      <w:rPr>
        <w:noProof/>
      </w:rPr>
      <w:fldChar w:fldCharType="separate"/>
    </w:r>
    <w:r w:rsidR="003142F7">
      <w:rPr>
        <w:noProof/>
      </w:rPr>
      <w:t>Part 1a - Time Sheet and Net Income</w:t>
    </w:r>
    <w:r w:rsidR="007026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9C2CF" w14:textId="77777777" w:rsidR="00CB7FD5" w:rsidRDefault="00CB7FD5" w:rsidP="00456889">
      <w:r>
        <w:separator/>
      </w:r>
    </w:p>
  </w:footnote>
  <w:footnote w:type="continuationSeparator" w:id="0">
    <w:p w14:paraId="31F86503" w14:textId="77777777" w:rsidR="00CB7FD5" w:rsidRDefault="00CB7FD5" w:rsidP="00456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F917" w14:textId="77777777" w:rsidR="00BF2F2C" w:rsidRDefault="00BF2F2C" w:rsidP="0045688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3A9AE8D0" wp14:editId="63E252DF">
          <wp:simplePos x="0" y="0"/>
          <wp:positionH relativeFrom="page">
            <wp:posOffset>5990057</wp:posOffset>
          </wp:positionH>
          <wp:positionV relativeFrom="page">
            <wp:posOffset>105030</wp:posOffset>
          </wp:positionV>
          <wp:extent cx="1347914" cy="828989"/>
          <wp:effectExtent l="133350" t="57150" r="195580" b="314325"/>
          <wp:wrapNone/>
          <wp:docPr id="1" name="Science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ience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707942">
                    <a:off x="0" y="0"/>
                    <a:ext cx="1347914" cy="828989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152400" dist="12000" dir="900000" sy="98000" kx="110000" ky="200000" algn="tl" rotWithShape="0">
                      <a:srgbClr val="000000">
                        <a:alpha val="30000"/>
                      </a:srgbClr>
                    </a:outerShdw>
                  </a:effectLst>
                  <a:scene3d>
                    <a:camera prst="perspectiveRelaxed">
                      <a:rot lat="19800000" lon="1200000" rev="20820000"/>
                    </a:camera>
                    <a:lightRig rig="threePt" dir="t"/>
                  </a:scene3d>
                  <a:sp3d contourW="6350" prstMaterial="matte">
                    <a:bevelT w="101600" h="101600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6693C"/>
    <w:multiLevelType w:val="hybridMultilevel"/>
    <w:tmpl w:val="EDA80C8A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50503C6"/>
    <w:multiLevelType w:val="hybridMultilevel"/>
    <w:tmpl w:val="A750573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CCA0749"/>
    <w:multiLevelType w:val="hybridMultilevel"/>
    <w:tmpl w:val="35B010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6546028"/>
    <w:multiLevelType w:val="hybridMultilevel"/>
    <w:tmpl w:val="676402C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FAF422F"/>
    <w:multiLevelType w:val="hybridMultilevel"/>
    <w:tmpl w:val="7726545C"/>
    <w:lvl w:ilvl="0" w:tplc="D9A63820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5" w15:restartNumberingAfterBreak="0">
    <w:nsid w:val="50E64AA2"/>
    <w:multiLevelType w:val="hybridMultilevel"/>
    <w:tmpl w:val="235E0EAE"/>
    <w:lvl w:ilvl="0" w:tplc="8C9CB308">
      <w:numFmt w:val="bullet"/>
      <w:pStyle w:val="ListParagraph"/>
      <w:lvlText w:val="•"/>
      <w:lvlJc w:val="left"/>
      <w:pPr>
        <w:ind w:left="1080" w:hanging="360"/>
      </w:pPr>
      <w:rPr>
        <w:rFonts w:ascii="Century Gothic" w:eastAsia="Meiryo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16A6031"/>
    <w:multiLevelType w:val="hybridMultilevel"/>
    <w:tmpl w:val="2758A0F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A8D5205"/>
    <w:multiLevelType w:val="hybridMultilevel"/>
    <w:tmpl w:val="C46846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855"/>
    <w:rsid w:val="0000766C"/>
    <w:rsid w:val="00010C18"/>
    <w:rsid w:val="0004420A"/>
    <w:rsid w:val="0004528B"/>
    <w:rsid w:val="00092797"/>
    <w:rsid w:val="00094D67"/>
    <w:rsid w:val="000B4452"/>
    <w:rsid w:val="00136928"/>
    <w:rsid w:val="00142259"/>
    <w:rsid w:val="00156929"/>
    <w:rsid w:val="00175828"/>
    <w:rsid w:val="001921BA"/>
    <w:rsid w:val="001D10F9"/>
    <w:rsid w:val="00262855"/>
    <w:rsid w:val="002A7075"/>
    <w:rsid w:val="002D499D"/>
    <w:rsid w:val="003142F7"/>
    <w:rsid w:val="003170B1"/>
    <w:rsid w:val="00337809"/>
    <w:rsid w:val="003F2B0C"/>
    <w:rsid w:val="004163BF"/>
    <w:rsid w:val="00456889"/>
    <w:rsid w:val="004615D8"/>
    <w:rsid w:val="00474290"/>
    <w:rsid w:val="0049701B"/>
    <w:rsid w:val="004D56BD"/>
    <w:rsid w:val="00507BB5"/>
    <w:rsid w:val="00576870"/>
    <w:rsid w:val="0058516A"/>
    <w:rsid w:val="00587DB8"/>
    <w:rsid w:val="005B4B61"/>
    <w:rsid w:val="005C37B1"/>
    <w:rsid w:val="005C4A2C"/>
    <w:rsid w:val="005F4D9C"/>
    <w:rsid w:val="005F7E6E"/>
    <w:rsid w:val="00611BEF"/>
    <w:rsid w:val="00631F81"/>
    <w:rsid w:val="00676BAC"/>
    <w:rsid w:val="006A1AF5"/>
    <w:rsid w:val="006B0413"/>
    <w:rsid w:val="006E6AFB"/>
    <w:rsid w:val="00702666"/>
    <w:rsid w:val="00723E2C"/>
    <w:rsid w:val="007E5FAF"/>
    <w:rsid w:val="00826959"/>
    <w:rsid w:val="008508FE"/>
    <w:rsid w:val="00884514"/>
    <w:rsid w:val="008C3F7F"/>
    <w:rsid w:val="00901613"/>
    <w:rsid w:val="00924E9E"/>
    <w:rsid w:val="00926998"/>
    <w:rsid w:val="00943DEA"/>
    <w:rsid w:val="00951025"/>
    <w:rsid w:val="00955C06"/>
    <w:rsid w:val="00983CA5"/>
    <w:rsid w:val="009A6965"/>
    <w:rsid w:val="009E0E7B"/>
    <w:rsid w:val="009F7A69"/>
    <w:rsid w:val="00A278D6"/>
    <w:rsid w:val="00A827B0"/>
    <w:rsid w:val="00A9590A"/>
    <w:rsid w:val="00AC245F"/>
    <w:rsid w:val="00AD1B60"/>
    <w:rsid w:val="00AE1C31"/>
    <w:rsid w:val="00AE763D"/>
    <w:rsid w:val="00AE7A72"/>
    <w:rsid w:val="00AF5157"/>
    <w:rsid w:val="00B01318"/>
    <w:rsid w:val="00B1621B"/>
    <w:rsid w:val="00B26945"/>
    <w:rsid w:val="00B6575A"/>
    <w:rsid w:val="00B70460"/>
    <w:rsid w:val="00B91FE1"/>
    <w:rsid w:val="00BF0FD1"/>
    <w:rsid w:val="00BF2F2C"/>
    <w:rsid w:val="00C87CAC"/>
    <w:rsid w:val="00C961E0"/>
    <w:rsid w:val="00CB7FD5"/>
    <w:rsid w:val="00D93E53"/>
    <w:rsid w:val="00DB18EE"/>
    <w:rsid w:val="00DB56EC"/>
    <w:rsid w:val="00DC46C3"/>
    <w:rsid w:val="00DE6201"/>
    <w:rsid w:val="00E050F0"/>
    <w:rsid w:val="00E16455"/>
    <w:rsid w:val="00E7243D"/>
    <w:rsid w:val="00E72798"/>
    <w:rsid w:val="00E85E2A"/>
    <w:rsid w:val="00EC5DCF"/>
    <w:rsid w:val="00F263A9"/>
    <w:rsid w:val="00F330AC"/>
    <w:rsid w:val="00F452AD"/>
    <w:rsid w:val="00FE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58FC4"/>
  <w15:chartTrackingRefBased/>
  <w15:docId w15:val="{FA464F1A-1D83-413A-B172-33D0B3B92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AF5157"/>
    <w:pPr>
      <w:spacing w:line="300" w:lineRule="auto"/>
      <w:ind w:left="567"/>
    </w:pPr>
    <w:rPr>
      <w:rFonts w:ascii="Century Gothic" w:eastAsia="Meiryo" w:hAnsi="Century Gothic" w:cs="Times New Roman"/>
      <w:sz w:val="20"/>
      <w:szCs w:val="17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889"/>
    <w:pPr>
      <w:keepNext/>
      <w:keepLines/>
      <w:spacing w:before="160" w:after="40" w:line="240" w:lineRule="auto"/>
      <w:ind w:left="142"/>
      <w:outlineLvl w:val="0"/>
    </w:pPr>
    <w:rPr>
      <w:color w:val="11B1EA" w:themeColor="accent2" w:themeShade="BF"/>
      <w:sz w:val="40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889"/>
    <w:pPr>
      <w:keepNext/>
      <w:keepLines/>
      <w:spacing w:before="160" w:after="0"/>
      <w:ind w:left="426"/>
      <w:outlineLvl w:val="1"/>
    </w:pPr>
    <w:rPr>
      <w:b/>
      <w:bCs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889"/>
    <w:rPr>
      <w:rFonts w:ascii="Century Gothic" w:eastAsia="Meiryo" w:hAnsi="Century Gothic" w:cs="Times New Roman"/>
      <w:color w:val="11B1EA" w:themeColor="accent2" w:themeShade="BF"/>
      <w:sz w:val="40"/>
      <w:szCs w:val="28"/>
      <w:lang w:eastAsia="en-AU"/>
    </w:rPr>
  </w:style>
  <w:style w:type="paragraph" w:styleId="NoSpacing">
    <w:name w:val="No Spacing"/>
    <w:basedOn w:val="Normal"/>
    <w:link w:val="NoSpacingChar"/>
    <w:uiPriority w:val="1"/>
    <w:qFormat/>
    <w:rsid w:val="00E7243D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7243D"/>
    <w:rPr>
      <w:rFonts w:ascii="Century Gothic" w:eastAsia="Meiryo" w:hAnsi="Century Gothic" w:cs="Times New Roman"/>
      <w:sz w:val="17"/>
      <w:szCs w:val="17"/>
      <w:lang w:val="en-US" w:eastAsia="ja-JP"/>
    </w:rPr>
  </w:style>
  <w:style w:type="paragraph" w:styleId="ListParagraph">
    <w:name w:val="List Paragraph"/>
    <w:basedOn w:val="Normal"/>
    <w:uiPriority w:val="34"/>
    <w:unhideWhenUsed/>
    <w:qFormat/>
    <w:rsid w:val="002D499D"/>
    <w:pPr>
      <w:numPr>
        <w:numId w:val="8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56889"/>
    <w:pPr>
      <w:tabs>
        <w:tab w:val="left" w:pos="8450"/>
      </w:tabs>
      <w:spacing w:line="240" w:lineRule="auto"/>
      <w:ind w:left="0"/>
    </w:pPr>
    <w:rPr>
      <w:rFonts w:cs="Arial"/>
      <w:b/>
      <w:color w:val="11B1EA" w:themeColor="accent2" w:themeShade="BF"/>
      <w:spacing w:val="10"/>
      <w:sz w:val="56"/>
      <w:szCs w:val="44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456889"/>
    <w:rPr>
      <w:rFonts w:ascii="Century Gothic" w:eastAsia="Meiryo" w:hAnsi="Century Gothic" w:cs="Arial"/>
      <w:b/>
      <w:color w:val="11B1EA" w:themeColor="accent2" w:themeShade="BF"/>
      <w:spacing w:val="10"/>
      <w:sz w:val="56"/>
      <w:szCs w:val="44"/>
      <w:lang w:eastAsia="ja-JP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456889"/>
    <w:rPr>
      <w:rFonts w:ascii="Century Gothic" w:eastAsia="Meiryo" w:hAnsi="Century Gothic" w:cs="Times New Roman"/>
      <w:b/>
      <w:bCs/>
      <w:color w:val="000000"/>
      <w:sz w:val="28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F7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E6E"/>
    <w:rPr>
      <w:rFonts w:ascii="Century Gothic" w:eastAsia="Meiryo" w:hAnsi="Century Gothic" w:cs="Times New Roman"/>
      <w:sz w:val="17"/>
      <w:szCs w:val="17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F7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E6E"/>
    <w:rPr>
      <w:rFonts w:ascii="Century Gothic" w:eastAsia="Meiryo" w:hAnsi="Century Gothic" w:cs="Times New Roman"/>
      <w:sz w:val="17"/>
      <w:szCs w:val="17"/>
      <w:lang w:eastAsia="ja-JP"/>
    </w:rPr>
  </w:style>
  <w:style w:type="table" w:styleId="GridTable5Dark-Accent5">
    <w:name w:val="Grid Table 5 Dark Accent 5"/>
    <w:basedOn w:val="TableNormal"/>
    <w:uiPriority w:val="50"/>
    <w:rsid w:val="00F452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CCA6" w:themeFill="accent5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DC46C3"/>
    <w:rPr>
      <w:color w:val="56C7AA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C46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ato.gov.au/Rates/Individual-income-tax-rates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ato.gov.au/Rates/Individual-income-tax-rates/#Resident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bby\OneDrive\Documents\Office%20Templates\Life%20Maths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9T01:49:29.5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 1 4082,'0'78'0,"0"-26"0,-1 3 0,-5 6 0,-1 0 0,-3 1 0,5 1 0,2 3 0,1-3 0,-1-8 0,3 3 0,0 8 0,-14-8 0,16-13 0,18-11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9T01:49:27.9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 4066,'0'-5'0,"5"-3"0,4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2T04:14:35.0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98 4066,'18'-9'0,"-10"-25"0,2-20 0</inkml:trace>
</inkml:ink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523F53B20C3442841559F9F89102B5" ma:contentTypeVersion="33" ma:contentTypeDescription="Create a new document." ma:contentTypeScope="" ma:versionID="6bb4f6406e94609264fe6ba7a0471b78">
  <xsd:schema xmlns:xsd="http://www.w3.org/2001/XMLSchema" xmlns:xs="http://www.w3.org/2001/XMLSchema" xmlns:p="http://schemas.microsoft.com/office/2006/metadata/properties" xmlns:ns3="18884403-df04-4b9a-a25d-147f50f7b263" xmlns:ns4="74e2647d-5407-4372-8a7d-67ca8f747e1e" targetNamespace="http://schemas.microsoft.com/office/2006/metadata/properties" ma:root="true" ma:fieldsID="9fd274fc5889c4751430c09f9e882ec4" ns3:_="" ns4:_="">
    <xsd:import namespace="18884403-df04-4b9a-a25d-147f50f7b263"/>
    <xsd:import namespace="74e2647d-5407-4372-8a7d-67ca8f747e1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84403-df04-4b9a-a25d-147f50f7b2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2647d-5407-4372-8a7d-67ca8f747e1e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msChannelId" ma:index="15" nillable="true" ma:displayName="Teams Channel Id" ma:internalName="TeamsChannelId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74e2647d-5407-4372-8a7d-67ca8f747e1e" xsi:nil="true"/>
    <Self_Registration_Enabled xmlns="74e2647d-5407-4372-8a7d-67ca8f747e1e" xsi:nil="true"/>
    <Invited_Students xmlns="74e2647d-5407-4372-8a7d-67ca8f747e1e" xsi:nil="true"/>
    <Students xmlns="74e2647d-5407-4372-8a7d-67ca8f747e1e">
      <UserInfo>
        <DisplayName/>
        <AccountId xsi:nil="true"/>
        <AccountType/>
      </UserInfo>
    </Students>
    <Math_Settings xmlns="74e2647d-5407-4372-8a7d-67ca8f747e1e" xsi:nil="true"/>
    <IsNotebookLocked xmlns="74e2647d-5407-4372-8a7d-67ca8f747e1e" xsi:nil="true"/>
    <FolderType xmlns="74e2647d-5407-4372-8a7d-67ca8f747e1e" xsi:nil="true"/>
    <Teachers xmlns="74e2647d-5407-4372-8a7d-67ca8f747e1e">
      <UserInfo>
        <DisplayName/>
        <AccountId xsi:nil="true"/>
        <AccountType/>
      </UserInfo>
    </Teachers>
    <Student_Groups xmlns="74e2647d-5407-4372-8a7d-67ca8f747e1e">
      <UserInfo>
        <DisplayName/>
        <AccountId xsi:nil="true"/>
        <AccountType/>
      </UserInfo>
    </Student_Groups>
    <Is_Collaboration_Space_Locked xmlns="74e2647d-5407-4372-8a7d-67ca8f747e1e" xsi:nil="true"/>
    <Invited_Teachers xmlns="74e2647d-5407-4372-8a7d-67ca8f747e1e" xsi:nil="true"/>
    <LMS_Mappings xmlns="74e2647d-5407-4372-8a7d-67ca8f747e1e" xsi:nil="true"/>
    <CultureName xmlns="74e2647d-5407-4372-8a7d-67ca8f747e1e" xsi:nil="true"/>
    <Owner xmlns="74e2647d-5407-4372-8a7d-67ca8f747e1e">
      <UserInfo>
        <DisplayName/>
        <AccountId xsi:nil="true"/>
        <AccountType/>
      </UserInfo>
    </Owner>
    <DefaultSectionNames xmlns="74e2647d-5407-4372-8a7d-67ca8f747e1e" xsi:nil="true"/>
    <TeamsChannelId xmlns="74e2647d-5407-4372-8a7d-67ca8f747e1e" xsi:nil="true"/>
    <NotebookType xmlns="74e2647d-5407-4372-8a7d-67ca8f747e1e" xsi:nil="true"/>
    <Distribution_Groups xmlns="74e2647d-5407-4372-8a7d-67ca8f747e1e" xsi:nil="true"/>
    <Templates xmlns="74e2647d-5407-4372-8a7d-67ca8f747e1e" xsi:nil="true"/>
    <Has_Teacher_Only_SectionGroup xmlns="74e2647d-5407-4372-8a7d-67ca8f747e1e" xsi:nil="true"/>
  </documentManagement>
</p:properties>
</file>

<file path=customXml/itemProps1.xml><?xml version="1.0" encoding="utf-8"?>
<ds:datastoreItem xmlns:ds="http://schemas.openxmlformats.org/officeDocument/2006/customXml" ds:itemID="{B04FD15A-66A5-4DF6-B201-559B716296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2E207F-6416-480C-9653-C95D81064F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87F59A-61CC-46A6-96F8-4F45E4DBB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84403-df04-4b9a-a25d-147f50f7b263"/>
    <ds:schemaRef ds:uri="74e2647d-5407-4372-8a7d-67ca8f747e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E4FAB0-37A4-4B56-ACBF-852825A5C50C}">
  <ds:schemaRefs>
    <ds:schemaRef ds:uri="http://schemas.microsoft.com/office/2006/metadata/properties"/>
    <ds:schemaRef ds:uri="http://schemas.microsoft.com/office/infopath/2007/PartnerControls"/>
    <ds:schemaRef ds:uri="74e2647d-5407-4372-8a7d-67ca8f747e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 Maths</Template>
  <TotalTime>44</TotalTime>
  <Pages>1</Pages>
  <Words>112</Words>
  <Characters>514</Characters>
  <Application>Microsoft Office Word</Application>
  <DocSecurity>0</DocSecurity>
  <Lines>14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Heading 1</vt:lpstr>
      <vt:lpstr>    Heading 2</vt:lpstr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TubbNi</dc:creator>
  <cp:keywords/>
  <dc:description/>
  <cp:lastModifiedBy>Nic Tubb</cp:lastModifiedBy>
  <cp:revision>35</cp:revision>
  <cp:lastPrinted>2021-02-19T01:49:00Z</cp:lastPrinted>
  <dcterms:created xsi:type="dcterms:W3CDTF">2020-02-04T02:48:00Z</dcterms:created>
  <dcterms:modified xsi:type="dcterms:W3CDTF">2022-01-16T01:44:00Z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0x0101002B523F53B20C3442841559F9F89102B5</vt:lpwstr>
  </property>
</Properties>
</file>