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A5156" w14:textId="77777777" w:rsidR="00062D5E" w:rsidRPr="00456889" w:rsidRDefault="00062D5E" w:rsidP="00062D5E">
      <w:pPr>
        <w:pStyle w:val="Title"/>
      </w:pPr>
      <w:r>
        <w:t>How to Adult Part 3</w:t>
      </w:r>
    </w:p>
    <w:p w14:paraId="4FEF1B79" w14:textId="77777777" w:rsidR="00062D5E" w:rsidRDefault="00062D5E" w:rsidP="00062D5E">
      <w:pPr>
        <w:pStyle w:val="Heading1"/>
      </w:pPr>
      <w:r>
        <w:t>Get Fed</w:t>
      </w:r>
    </w:p>
    <w:p w14:paraId="22FDC986" w14:textId="494FEFAE" w:rsidR="00062D5E" w:rsidRDefault="00062D5E" w:rsidP="00062D5E">
      <w:pPr>
        <w:rPr>
          <w:lang w:eastAsia="en-AU"/>
        </w:rPr>
      </w:pPr>
      <w:r>
        <w:rPr>
          <w:lang w:eastAsia="en-AU"/>
        </w:rPr>
        <w:t>You’ve got a job; you’ve moved out; now you are hungry</w:t>
      </w:r>
      <w:r w:rsidR="00441261">
        <w:rPr>
          <w:lang w:eastAsia="en-AU"/>
        </w:rPr>
        <w:t>!</w:t>
      </w:r>
      <w:r w:rsidR="00441261">
        <w:rPr>
          <w:lang w:eastAsia="en-AU"/>
        </w:rPr>
        <w:br/>
        <w:t>Y</w:t>
      </w:r>
      <w:r>
        <w:rPr>
          <w:lang w:eastAsia="en-AU"/>
        </w:rPr>
        <w:t>ou know deep down that you shouldn’t live off 2-minute noodles</w:t>
      </w:r>
      <w:r w:rsidR="00A21B96">
        <w:rPr>
          <w:lang w:eastAsia="en-AU"/>
        </w:rPr>
        <w:t xml:space="preserve"> and toast</w:t>
      </w:r>
      <w:r>
        <w:rPr>
          <w:lang w:eastAsia="en-AU"/>
        </w:rPr>
        <w:t>.</w:t>
      </w:r>
    </w:p>
    <w:p w14:paraId="7D28E7FA" w14:textId="77777777" w:rsidR="00062D5E" w:rsidRDefault="00062D5E" w:rsidP="00062D5E">
      <w:pPr>
        <w:pStyle w:val="Heading2"/>
        <w:rPr>
          <w:lang w:eastAsia="en-AU"/>
        </w:rPr>
      </w:pPr>
      <w:r>
        <w:rPr>
          <w:lang w:eastAsia="en-AU"/>
        </w:rPr>
        <w:t>Meal Plan for a Week</w:t>
      </w:r>
    </w:p>
    <w:p w14:paraId="25585AE8" w14:textId="77777777" w:rsidR="00062D5E" w:rsidRDefault="00062D5E" w:rsidP="00062D5E">
      <w:pPr>
        <w:rPr>
          <w:lang w:eastAsia="en-AU"/>
        </w:rPr>
      </w:pPr>
      <w:r>
        <w:rPr>
          <w:lang w:eastAsia="en-AU"/>
        </w:rPr>
        <w:t>Plan what you will eat for the week.</w:t>
      </w:r>
    </w:p>
    <w:p w14:paraId="49A43E23" w14:textId="77777777" w:rsidR="00062D5E" w:rsidRDefault="00062D5E" w:rsidP="00AC69FA">
      <w:pPr>
        <w:spacing w:after="0"/>
        <w:rPr>
          <w:lang w:eastAsia="en-AU"/>
        </w:rPr>
      </w:pPr>
      <w:r>
        <w:rPr>
          <w:lang w:eastAsia="en-AU"/>
        </w:rPr>
        <w:t>Useful websites for meal ideas:</w:t>
      </w:r>
    </w:p>
    <w:p w14:paraId="01D92911" w14:textId="77777777" w:rsidR="00DE6BCE" w:rsidRDefault="00DE6BCE" w:rsidP="00062D5E">
      <w:pPr>
        <w:pStyle w:val="ListParagraph"/>
        <w:numPr>
          <w:ilvl w:val="0"/>
          <w:numId w:val="9"/>
        </w:numPr>
        <w:sectPr w:rsidR="00DE6BCE" w:rsidSect="00BF2F2C">
          <w:headerReference w:type="first" r:id="rId11"/>
          <w:footerReference w:type="first" r:id="rId12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3CF0A5F9" w14:textId="22E68DC3" w:rsidR="00062D5E" w:rsidRDefault="001535DD" w:rsidP="00062D5E">
      <w:pPr>
        <w:pStyle w:val="ListParagraph"/>
        <w:numPr>
          <w:ilvl w:val="0"/>
          <w:numId w:val="9"/>
        </w:numPr>
        <w:rPr>
          <w:lang w:eastAsia="en-AU"/>
        </w:rPr>
      </w:pPr>
      <w:hyperlink r:id="rId13" w:history="1">
        <w:r w:rsidR="00062D5E" w:rsidRPr="00AE131E">
          <w:rPr>
            <w:rStyle w:val="Hyperlink"/>
            <w:lang w:eastAsia="en-AU"/>
          </w:rPr>
          <w:t>www.taste.com.au</w:t>
        </w:r>
      </w:hyperlink>
    </w:p>
    <w:p w14:paraId="771C1274" w14:textId="77777777" w:rsidR="00062D5E" w:rsidRDefault="001535DD" w:rsidP="00062D5E">
      <w:pPr>
        <w:pStyle w:val="ListParagraph"/>
        <w:numPr>
          <w:ilvl w:val="0"/>
          <w:numId w:val="9"/>
        </w:numPr>
        <w:rPr>
          <w:lang w:eastAsia="en-AU"/>
        </w:rPr>
      </w:pPr>
      <w:hyperlink r:id="rId14" w:history="1">
        <w:r w:rsidR="00062D5E" w:rsidRPr="00AE131E">
          <w:rPr>
            <w:rStyle w:val="Hyperlink"/>
            <w:lang w:eastAsia="en-AU"/>
          </w:rPr>
          <w:t>allrecipes.com.au</w:t>
        </w:r>
      </w:hyperlink>
      <w:r w:rsidR="00062D5E">
        <w:rPr>
          <w:lang w:eastAsia="en-AU"/>
        </w:rPr>
        <w:t xml:space="preserve"> </w:t>
      </w:r>
    </w:p>
    <w:p w14:paraId="204C4873" w14:textId="77777777" w:rsidR="00062D5E" w:rsidRDefault="001535DD" w:rsidP="00062D5E">
      <w:pPr>
        <w:pStyle w:val="ListParagraph"/>
        <w:numPr>
          <w:ilvl w:val="0"/>
          <w:numId w:val="9"/>
        </w:numPr>
        <w:rPr>
          <w:lang w:eastAsia="en-AU"/>
        </w:rPr>
      </w:pPr>
      <w:hyperlink r:id="rId15" w:history="1">
        <w:r w:rsidR="00062D5E" w:rsidRPr="00AE131E">
          <w:rPr>
            <w:rStyle w:val="Hyperlink"/>
            <w:lang w:eastAsia="en-AU"/>
          </w:rPr>
          <w:t>www.bestrecipes.com.au</w:t>
        </w:r>
      </w:hyperlink>
      <w:r w:rsidR="00062D5E">
        <w:rPr>
          <w:lang w:eastAsia="en-AU"/>
        </w:rPr>
        <w:t xml:space="preserve"> </w:t>
      </w:r>
    </w:p>
    <w:p w14:paraId="29842C29" w14:textId="77777777" w:rsidR="00062D5E" w:rsidRPr="007F3E26" w:rsidRDefault="001535DD" w:rsidP="00062D5E">
      <w:pPr>
        <w:pStyle w:val="ListParagraph"/>
        <w:numPr>
          <w:ilvl w:val="0"/>
          <w:numId w:val="9"/>
        </w:numPr>
        <w:rPr>
          <w:lang w:eastAsia="en-AU"/>
        </w:rPr>
      </w:pPr>
      <w:hyperlink r:id="rId16" w:history="1">
        <w:r w:rsidR="00062D5E" w:rsidRPr="00AE131E">
          <w:rPr>
            <w:rStyle w:val="Hyperlink"/>
            <w:lang w:eastAsia="en-AU"/>
          </w:rPr>
          <w:t>recipes.coles.com.au</w:t>
        </w:r>
      </w:hyperlink>
      <w:r w:rsidR="00062D5E">
        <w:rPr>
          <w:lang w:eastAsia="en-AU"/>
        </w:rPr>
        <w:t xml:space="preserve">  </w:t>
      </w:r>
    </w:p>
    <w:p w14:paraId="100F5503" w14:textId="77777777" w:rsidR="00DE6BCE" w:rsidRDefault="00DE6BCE" w:rsidP="00062D5E">
      <w:pPr>
        <w:rPr>
          <w:lang w:eastAsia="en-AU"/>
        </w:rPr>
        <w:sectPr w:rsidR="00DE6BCE" w:rsidSect="00DE6BCE">
          <w:type w:val="continuous"/>
          <w:pgSz w:w="11906" w:h="16838"/>
          <w:pgMar w:top="851" w:right="851" w:bottom="851" w:left="851" w:header="709" w:footer="709" w:gutter="0"/>
          <w:cols w:num="2" w:space="0"/>
          <w:titlePg/>
          <w:docGrid w:linePitch="360"/>
        </w:sectPr>
      </w:pP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1413"/>
        <w:gridCol w:w="1890"/>
        <w:gridCol w:w="1890"/>
        <w:gridCol w:w="1890"/>
        <w:gridCol w:w="1452"/>
        <w:gridCol w:w="1453"/>
      </w:tblGrid>
      <w:tr w:rsidR="00062D5E" w14:paraId="7F93ADE5" w14:textId="77777777" w:rsidTr="00455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0F23367" w14:textId="77777777" w:rsidR="00062D5E" w:rsidRDefault="00062D5E" w:rsidP="0045563A">
            <w:pPr>
              <w:ind w:left="0"/>
              <w:rPr>
                <w:lang w:eastAsia="en-AU"/>
              </w:rPr>
            </w:pPr>
          </w:p>
        </w:tc>
        <w:tc>
          <w:tcPr>
            <w:tcW w:w="1890" w:type="dxa"/>
          </w:tcPr>
          <w:p w14:paraId="26AAE072" w14:textId="77777777" w:rsidR="00062D5E" w:rsidRDefault="00062D5E" w:rsidP="0045563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Breakfast</w:t>
            </w:r>
          </w:p>
        </w:tc>
        <w:tc>
          <w:tcPr>
            <w:tcW w:w="1890" w:type="dxa"/>
          </w:tcPr>
          <w:p w14:paraId="047129B8" w14:textId="77777777" w:rsidR="00062D5E" w:rsidRDefault="00062D5E" w:rsidP="0045563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Lunch</w:t>
            </w:r>
          </w:p>
        </w:tc>
        <w:tc>
          <w:tcPr>
            <w:tcW w:w="1890" w:type="dxa"/>
            <w:tcBorders>
              <w:right w:val="single" w:sz="24" w:space="0" w:color="FFFFFF" w:themeColor="background1"/>
            </w:tcBorders>
          </w:tcPr>
          <w:p w14:paraId="045A2315" w14:textId="77777777" w:rsidR="00062D5E" w:rsidRDefault="00062D5E" w:rsidP="0045563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Dinner</w:t>
            </w:r>
          </w:p>
        </w:tc>
        <w:tc>
          <w:tcPr>
            <w:tcW w:w="1452" w:type="dxa"/>
            <w:tcBorders>
              <w:left w:val="single" w:sz="24" w:space="0" w:color="FFFFFF" w:themeColor="background1"/>
            </w:tcBorders>
          </w:tcPr>
          <w:p w14:paraId="110088B1" w14:textId="77777777" w:rsidR="00062D5E" w:rsidRDefault="00062D5E" w:rsidP="0045563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Snacks</w:t>
            </w:r>
          </w:p>
        </w:tc>
        <w:tc>
          <w:tcPr>
            <w:tcW w:w="1453" w:type="dxa"/>
          </w:tcPr>
          <w:p w14:paraId="5C889A48" w14:textId="77777777" w:rsidR="00062D5E" w:rsidRDefault="00062D5E" w:rsidP="0045563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Other</w:t>
            </w:r>
          </w:p>
        </w:tc>
      </w:tr>
      <w:tr w:rsidR="00062D5E" w14:paraId="0FA127AC" w14:textId="77777777" w:rsidTr="00455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F83200D" w14:textId="77777777" w:rsidR="00062D5E" w:rsidRPr="007F3E26" w:rsidRDefault="00062D5E" w:rsidP="0045563A">
            <w:pPr>
              <w:ind w:left="0"/>
              <w:rPr>
                <w:b w:val="0"/>
                <w:bCs w:val="0"/>
                <w:lang w:eastAsia="en-AU"/>
              </w:rPr>
            </w:pPr>
            <w:r>
              <w:rPr>
                <w:lang w:eastAsia="en-AU"/>
              </w:rPr>
              <w:t>Monday</w:t>
            </w:r>
          </w:p>
        </w:tc>
        <w:tc>
          <w:tcPr>
            <w:tcW w:w="1890" w:type="dxa"/>
          </w:tcPr>
          <w:p w14:paraId="44718849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  <w:p w14:paraId="52863222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</w:tcPr>
          <w:p w14:paraId="013E257C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  <w:tcBorders>
              <w:right w:val="single" w:sz="24" w:space="0" w:color="FFFFFF" w:themeColor="background1"/>
            </w:tcBorders>
          </w:tcPr>
          <w:p w14:paraId="4830C570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2" w:type="dxa"/>
            <w:tcBorders>
              <w:left w:val="single" w:sz="24" w:space="0" w:color="FFFFFF" w:themeColor="background1"/>
            </w:tcBorders>
          </w:tcPr>
          <w:p w14:paraId="121326CB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3" w:type="dxa"/>
          </w:tcPr>
          <w:p w14:paraId="03C3F52B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062D5E" w14:paraId="6E1F15F0" w14:textId="77777777" w:rsidTr="004556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47BBC0A" w14:textId="77777777" w:rsidR="00062D5E" w:rsidRDefault="00062D5E" w:rsidP="0045563A">
            <w:pPr>
              <w:ind w:left="0"/>
              <w:rPr>
                <w:lang w:eastAsia="en-AU"/>
              </w:rPr>
            </w:pPr>
            <w:r>
              <w:rPr>
                <w:lang w:eastAsia="en-AU"/>
              </w:rPr>
              <w:t>Tuesday</w:t>
            </w:r>
          </w:p>
        </w:tc>
        <w:tc>
          <w:tcPr>
            <w:tcW w:w="1890" w:type="dxa"/>
          </w:tcPr>
          <w:p w14:paraId="09E99B36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  <w:p w14:paraId="61F41658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</w:tcPr>
          <w:p w14:paraId="6C0A22DB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  <w:tcBorders>
              <w:right w:val="single" w:sz="24" w:space="0" w:color="FFFFFF" w:themeColor="background1"/>
            </w:tcBorders>
          </w:tcPr>
          <w:p w14:paraId="5BE8132F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2" w:type="dxa"/>
            <w:tcBorders>
              <w:left w:val="single" w:sz="24" w:space="0" w:color="FFFFFF" w:themeColor="background1"/>
            </w:tcBorders>
          </w:tcPr>
          <w:p w14:paraId="7134D401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3" w:type="dxa"/>
          </w:tcPr>
          <w:p w14:paraId="12B613B7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062D5E" w14:paraId="7256E461" w14:textId="77777777" w:rsidTr="00455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9999CD0" w14:textId="77777777" w:rsidR="00062D5E" w:rsidRDefault="00062D5E" w:rsidP="0045563A">
            <w:pPr>
              <w:ind w:left="0"/>
              <w:rPr>
                <w:lang w:eastAsia="en-AU"/>
              </w:rPr>
            </w:pPr>
            <w:r>
              <w:rPr>
                <w:lang w:eastAsia="en-AU"/>
              </w:rPr>
              <w:t>Wednesday</w:t>
            </w:r>
          </w:p>
        </w:tc>
        <w:tc>
          <w:tcPr>
            <w:tcW w:w="1890" w:type="dxa"/>
          </w:tcPr>
          <w:p w14:paraId="55219E85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  <w:p w14:paraId="05CB2EAF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</w:tcPr>
          <w:p w14:paraId="5ECAA54C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  <w:tcBorders>
              <w:right w:val="single" w:sz="24" w:space="0" w:color="FFFFFF" w:themeColor="background1"/>
            </w:tcBorders>
          </w:tcPr>
          <w:p w14:paraId="1F343784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2" w:type="dxa"/>
            <w:tcBorders>
              <w:left w:val="single" w:sz="24" w:space="0" w:color="FFFFFF" w:themeColor="background1"/>
            </w:tcBorders>
          </w:tcPr>
          <w:p w14:paraId="314293CD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3" w:type="dxa"/>
          </w:tcPr>
          <w:p w14:paraId="622CF8EF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062D5E" w14:paraId="2140925D" w14:textId="77777777" w:rsidTr="004556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A844B3D" w14:textId="77777777" w:rsidR="00062D5E" w:rsidRDefault="00062D5E" w:rsidP="0045563A">
            <w:pPr>
              <w:ind w:left="0"/>
              <w:rPr>
                <w:lang w:eastAsia="en-AU"/>
              </w:rPr>
            </w:pPr>
            <w:r>
              <w:rPr>
                <w:lang w:eastAsia="en-AU"/>
              </w:rPr>
              <w:t>Thursday</w:t>
            </w:r>
          </w:p>
        </w:tc>
        <w:tc>
          <w:tcPr>
            <w:tcW w:w="1890" w:type="dxa"/>
          </w:tcPr>
          <w:p w14:paraId="10470927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  <w:p w14:paraId="1036D42B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</w:tcPr>
          <w:p w14:paraId="22763589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  <w:tcBorders>
              <w:right w:val="single" w:sz="24" w:space="0" w:color="FFFFFF" w:themeColor="background1"/>
            </w:tcBorders>
          </w:tcPr>
          <w:p w14:paraId="2BF0A04A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2" w:type="dxa"/>
            <w:tcBorders>
              <w:left w:val="single" w:sz="24" w:space="0" w:color="FFFFFF" w:themeColor="background1"/>
            </w:tcBorders>
          </w:tcPr>
          <w:p w14:paraId="4941F05A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3" w:type="dxa"/>
          </w:tcPr>
          <w:p w14:paraId="01AE92C0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062D5E" w14:paraId="3EAFFE7B" w14:textId="77777777" w:rsidTr="00455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53BBF9F" w14:textId="77777777" w:rsidR="00062D5E" w:rsidRDefault="00062D5E" w:rsidP="0045563A">
            <w:pPr>
              <w:ind w:left="0"/>
              <w:rPr>
                <w:lang w:eastAsia="en-AU"/>
              </w:rPr>
            </w:pPr>
            <w:r>
              <w:rPr>
                <w:lang w:eastAsia="en-AU"/>
              </w:rPr>
              <w:t>Friday</w:t>
            </w:r>
          </w:p>
        </w:tc>
        <w:tc>
          <w:tcPr>
            <w:tcW w:w="1890" w:type="dxa"/>
          </w:tcPr>
          <w:p w14:paraId="20330C55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  <w:p w14:paraId="616CDCFD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</w:tcPr>
          <w:p w14:paraId="2866B406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  <w:tcBorders>
              <w:right w:val="single" w:sz="24" w:space="0" w:color="FFFFFF" w:themeColor="background1"/>
            </w:tcBorders>
          </w:tcPr>
          <w:p w14:paraId="0715030E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2" w:type="dxa"/>
            <w:tcBorders>
              <w:left w:val="single" w:sz="24" w:space="0" w:color="FFFFFF" w:themeColor="background1"/>
            </w:tcBorders>
          </w:tcPr>
          <w:p w14:paraId="4C22DE64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3" w:type="dxa"/>
          </w:tcPr>
          <w:p w14:paraId="70BA85E8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062D5E" w14:paraId="27C0EACE" w14:textId="77777777" w:rsidTr="004556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0C28F6D" w14:textId="77777777" w:rsidR="00062D5E" w:rsidRDefault="00062D5E" w:rsidP="0045563A">
            <w:pPr>
              <w:ind w:left="0"/>
              <w:rPr>
                <w:lang w:eastAsia="en-AU"/>
              </w:rPr>
            </w:pPr>
            <w:r>
              <w:rPr>
                <w:lang w:eastAsia="en-AU"/>
              </w:rPr>
              <w:t>Saturday</w:t>
            </w:r>
          </w:p>
        </w:tc>
        <w:tc>
          <w:tcPr>
            <w:tcW w:w="1890" w:type="dxa"/>
          </w:tcPr>
          <w:p w14:paraId="4304FACD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  <w:p w14:paraId="311658C6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</w:tcPr>
          <w:p w14:paraId="4158821D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  <w:tcBorders>
              <w:right w:val="single" w:sz="24" w:space="0" w:color="FFFFFF" w:themeColor="background1"/>
            </w:tcBorders>
          </w:tcPr>
          <w:p w14:paraId="7B8478BC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2" w:type="dxa"/>
            <w:tcBorders>
              <w:left w:val="single" w:sz="24" w:space="0" w:color="FFFFFF" w:themeColor="background1"/>
            </w:tcBorders>
          </w:tcPr>
          <w:p w14:paraId="2418BB36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3" w:type="dxa"/>
          </w:tcPr>
          <w:p w14:paraId="63D2C448" w14:textId="77777777" w:rsidR="00062D5E" w:rsidRDefault="00062D5E" w:rsidP="0045563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062D5E" w14:paraId="06E6B376" w14:textId="77777777" w:rsidTr="00455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EFCA2D9" w14:textId="77777777" w:rsidR="00062D5E" w:rsidRDefault="00062D5E" w:rsidP="0045563A">
            <w:pPr>
              <w:ind w:left="0"/>
              <w:rPr>
                <w:lang w:eastAsia="en-AU"/>
              </w:rPr>
            </w:pPr>
            <w:r>
              <w:rPr>
                <w:lang w:eastAsia="en-AU"/>
              </w:rPr>
              <w:t>Sunday</w:t>
            </w:r>
          </w:p>
        </w:tc>
        <w:tc>
          <w:tcPr>
            <w:tcW w:w="1890" w:type="dxa"/>
          </w:tcPr>
          <w:p w14:paraId="2D0039A6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  <w:p w14:paraId="7CB04E79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</w:tcPr>
          <w:p w14:paraId="12BF6881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890" w:type="dxa"/>
            <w:tcBorders>
              <w:right w:val="single" w:sz="24" w:space="0" w:color="FFFFFF" w:themeColor="background1"/>
            </w:tcBorders>
          </w:tcPr>
          <w:p w14:paraId="5418C9BF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2" w:type="dxa"/>
            <w:tcBorders>
              <w:left w:val="single" w:sz="24" w:space="0" w:color="FFFFFF" w:themeColor="background1"/>
            </w:tcBorders>
          </w:tcPr>
          <w:p w14:paraId="560076A8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453" w:type="dxa"/>
          </w:tcPr>
          <w:p w14:paraId="6AD4F5CD" w14:textId="77777777" w:rsidR="00062D5E" w:rsidRDefault="00062D5E" w:rsidP="0045563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</w:tbl>
    <w:p w14:paraId="5B7F5E41" w14:textId="77777777" w:rsidR="00062D5E" w:rsidRDefault="00062D5E" w:rsidP="00062D5E">
      <w:pPr>
        <w:rPr>
          <w:lang w:eastAsia="en-AU"/>
        </w:rPr>
      </w:pPr>
    </w:p>
    <w:p w14:paraId="404FB9C8" w14:textId="77777777" w:rsidR="00062D5E" w:rsidRDefault="00062D5E" w:rsidP="00062D5E">
      <w:pPr>
        <w:pStyle w:val="Heading2"/>
        <w:rPr>
          <w:lang w:eastAsia="en-AU"/>
        </w:rPr>
      </w:pPr>
      <w:r>
        <w:rPr>
          <w:lang w:eastAsia="en-AU"/>
        </w:rPr>
        <w:t>Shopping list</w:t>
      </w:r>
    </w:p>
    <w:p w14:paraId="3560AC4F" w14:textId="6E01B91A" w:rsidR="00062D5E" w:rsidRDefault="00062D5E" w:rsidP="0057627C">
      <w:pPr>
        <w:spacing w:after="0"/>
        <w:rPr>
          <w:lang w:eastAsia="en-AU"/>
        </w:rPr>
      </w:pPr>
      <w:r>
        <w:rPr>
          <w:lang w:eastAsia="en-AU"/>
        </w:rPr>
        <w:t>Make a list of all the ingredients you’ll need for the week</w:t>
      </w:r>
      <w:r w:rsidR="0057627C">
        <w:rPr>
          <w:lang w:eastAsia="en-AU"/>
        </w:rPr>
        <w:t xml:space="preserve"> and w</w:t>
      </w:r>
      <w:r>
        <w:rPr>
          <w:lang w:eastAsia="en-AU"/>
        </w:rPr>
        <w:t>ork out how much it’ll all cost</w:t>
      </w:r>
      <w:r w:rsidR="009D651D">
        <w:rPr>
          <w:lang w:eastAsia="en-AU"/>
        </w:rPr>
        <w:t>.</w:t>
      </w:r>
    </w:p>
    <w:p w14:paraId="58BF34EE" w14:textId="77777777" w:rsidR="00062D5E" w:rsidRDefault="00062D5E" w:rsidP="00062D5E">
      <w:pPr>
        <w:spacing w:after="0"/>
        <w:rPr>
          <w:lang w:eastAsia="en-AU"/>
        </w:rPr>
      </w:pPr>
      <w:r>
        <w:rPr>
          <w:lang w:eastAsia="en-AU"/>
        </w:rPr>
        <w:t>You could use one of the following websites to help:</w:t>
      </w:r>
    </w:p>
    <w:p w14:paraId="3A5E6D52" w14:textId="77777777" w:rsidR="00062D5E" w:rsidRDefault="001535DD" w:rsidP="00062D5E">
      <w:pPr>
        <w:pStyle w:val="ListParagraph"/>
        <w:numPr>
          <w:ilvl w:val="0"/>
          <w:numId w:val="10"/>
        </w:numPr>
        <w:rPr>
          <w:lang w:eastAsia="en-AU"/>
        </w:rPr>
      </w:pPr>
      <w:hyperlink r:id="rId17" w:history="1">
        <w:r w:rsidR="00062D5E" w:rsidRPr="00AE131E">
          <w:rPr>
            <w:rStyle w:val="Hyperlink"/>
            <w:lang w:eastAsia="en-AU"/>
          </w:rPr>
          <w:t>www.coles.com.au</w:t>
        </w:r>
      </w:hyperlink>
    </w:p>
    <w:p w14:paraId="5394BAFB" w14:textId="77777777" w:rsidR="00062D5E" w:rsidRDefault="001535DD" w:rsidP="00062D5E">
      <w:pPr>
        <w:pStyle w:val="ListParagraph"/>
        <w:numPr>
          <w:ilvl w:val="0"/>
          <w:numId w:val="10"/>
        </w:numPr>
        <w:rPr>
          <w:lang w:eastAsia="en-AU"/>
        </w:rPr>
      </w:pPr>
      <w:hyperlink r:id="rId18" w:history="1">
        <w:r w:rsidR="00062D5E" w:rsidRPr="00AE131E">
          <w:rPr>
            <w:rStyle w:val="Hyperlink"/>
            <w:lang w:eastAsia="en-AU"/>
          </w:rPr>
          <w:t>www.woolworths.com.au</w:t>
        </w:r>
      </w:hyperlink>
      <w:r w:rsidR="00062D5E">
        <w:rPr>
          <w:lang w:eastAsia="en-AU"/>
        </w:rPr>
        <w:t xml:space="preserve"> </w:t>
      </w:r>
    </w:p>
    <w:p w14:paraId="0BD60102" w14:textId="77777777" w:rsidR="00062D5E" w:rsidRPr="00283B57" w:rsidRDefault="00062D5E" w:rsidP="00062D5E">
      <w:pPr>
        <w:rPr>
          <w:lang w:eastAsia="en-AU"/>
        </w:rPr>
      </w:pPr>
    </w:p>
    <w:p w14:paraId="2BF16AB1" w14:textId="0FEEE389" w:rsidR="00062D5E" w:rsidRDefault="00062D5E" w:rsidP="00062D5E">
      <w:pPr>
        <w:pStyle w:val="Heading2"/>
        <w:rPr>
          <w:lang w:eastAsia="en-AU"/>
        </w:rPr>
      </w:pPr>
      <w:r>
        <w:rPr>
          <w:lang w:eastAsia="en-AU"/>
        </w:rPr>
        <w:t>Choose one recipe</w:t>
      </w:r>
      <w:r w:rsidR="007846EB">
        <w:rPr>
          <w:lang w:eastAsia="en-AU"/>
        </w:rPr>
        <w:t xml:space="preserve"> for later</w:t>
      </w:r>
    </w:p>
    <w:p w14:paraId="669A6D0C" w14:textId="278A0CC0" w:rsidR="00FF429D" w:rsidRDefault="009D651D" w:rsidP="009D651D">
      <w:pPr>
        <w:rPr>
          <w:lang w:eastAsia="en-AU"/>
        </w:rPr>
      </w:pPr>
      <w:r>
        <w:rPr>
          <w:lang w:eastAsia="en-AU"/>
        </w:rPr>
        <w:t>For a</w:t>
      </w:r>
      <w:r w:rsidR="002C64FA">
        <w:rPr>
          <w:lang w:eastAsia="en-AU"/>
        </w:rPr>
        <w:t xml:space="preserve"> different </w:t>
      </w:r>
      <w:r>
        <w:rPr>
          <w:lang w:eastAsia="en-AU"/>
        </w:rPr>
        <w:t xml:space="preserve">assignment you will need to choose one of your meals to purchase ingredients for and cook </w:t>
      </w:r>
      <w:r w:rsidR="00551D35">
        <w:rPr>
          <w:lang w:eastAsia="en-AU"/>
        </w:rPr>
        <w:t xml:space="preserve">either </w:t>
      </w:r>
      <w:r>
        <w:rPr>
          <w:lang w:eastAsia="en-AU"/>
        </w:rPr>
        <w:t>at school</w:t>
      </w:r>
      <w:r w:rsidR="00551D35">
        <w:rPr>
          <w:lang w:eastAsia="en-AU"/>
        </w:rPr>
        <w:t xml:space="preserve"> or for your family at home</w:t>
      </w:r>
      <w:r>
        <w:rPr>
          <w:lang w:eastAsia="en-AU"/>
        </w:rPr>
        <w:t xml:space="preserve">. </w:t>
      </w:r>
      <w:r w:rsidR="002C64FA">
        <w:rPr>
          <w:lang w:eastAsia="en-AU"/>
        </w:rPr>
        <w:t>You will then have to analyse the nutritional content of the meal and decide how healthy it is according to the Australian Nutritional Guidelines.</w:t>
      </w:r>
    </w:p>
    <w:p w14:paraId="7617F42B" w14:textId="2A3CE391" w:rsidR="00C7297B" w:rsidRPr="00062D5E" w:rsidRDefault="00C7297B" w:rsidP="009D651D">
      <w:pPr>
        <w:rPr>
          <w:lang w:eastAsia="en-AU"/>
        </w:rPr>
      </w:pPr>
      <w:r>
        <w:rPr>
          <w:lang w:eastAsia="en-AU"/>
        </w:rPr>
        <w:t>But that’s for later; just choose a meal for now.</w:t>
      </w:r>
      <w:r w:rsidR="001535DD">
        <w:rPr>
          <w:lang w:eastAsia="en-AU"/>
        </w:rPr>
        <w:t xml:space="preserve"> </w:t>
      </w:r>
    </w:p>
    <w:sectPr w:rsidR="00C7297B" w:rsidRPr="00062D5E" w:rsidSect="00DE6BCE"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96659" w14:textId="77777777" w:rsidR="008B08B0" w:rsidRDefault="008B08B0" w:rsidP="00456889">
      <w:r>
        <w:separator/>
      </w:r>
    </w:p>
  </w:endnote>
  <w:endnote w:type="continuationSeparator" w:id="0">
    <w:p w14:paraId="41DDAD37" w14:textId="77777777" w:rsidR="008B08B0" w:rsidRDefault="008B08B0" w:rsidP="00456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B919C72-D8F1-4893-80C0-A37BFC86D9AA}"/>
    <w:embedBold r:id="rId2" w:fontKey="{E0A0E87A-00C9-455D-A456-9DCD5CE235DC}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E6E3FB-51E7-49D2-B0AB-81C07E778256}"/>
    <w:embedBold r:id="rId4" w:fontKey="{23D9F8AB-FC18-4633-A8C0-6247C70B1B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9821B24-9D00-40CC-8D6B-F2AD6A6971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96C46" w14:textId="4C467490" w:rsidR="00BF2F2C" w:rsidRDefault="00B1621B" w:rsidP="003170B1">
    <w:pPr>
      <w:pStyle w:val="Footer"/>
      <w:tabs>
        <w:tab w:val="clear" w:pos="9026"/>
        <w:tab w:val="right" w:pos="10204"/>
      </w:tabs>
    </w:pPr>
    <w:r>
      <w:tab/>
    </w:r>
    <w:r>
      <w:tab/>
      <w:t xml:space="preserve">Tubbni - </w:t>
    </w:r>
    <w:r w:rsidR="00702666">
      <w:rPr>
        <w:noProof/>
      </w:rPr>
      <w:fldChar w:fldCharType="begin"/>
    </w:r>
    <w:r w:rsidR="00702666">
      <w:rPr>
        <w:noProof/>
      </w:rPr>
      <w:instrText xml:space="preserve"> FILENAME \* MERGEFORMAT </w:instrText>
    </w:r>
    <w:r w:rsidR="00702666">
      <w:rPr>
        <w:noProof/>
      </w:rPr>
      <w:fldChar w:fldCharType="separate"/>
    </w:r>
    <w:r w:rsidR="00062D5E">
      <w:rPr>
        <w:noProof/>
      </w:rPr>
      <w:t>How to Adult Part 3 - Get Fed</w:t>
    </w:r>
    <w:r w:rsidR="007026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32878" w14:textId="77777777" w:rsidR="008B08B0" w:rsidRDefault="008B08B0" w:rsidP="00456889">
      <w:r>
        <w:separator/>
      </w:r>
    </w:p>
  </w:footnote>
  <w:footnote w:type="continuationSeparator" w:id="0">
    <w:p w14:paraId="19586779" w14:textId="77777777" w:rsidR="008B08B0" w:rsidRDefault="008B08B0" w:rsidP="00456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7B1F2" w14:textId="77777777" w:rsidR="00BF2F2C" w:rsidRDefault="00BF2F2C" w:rsidP="0045688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4AEFB654" wp14:editId="69329DDD">
          <wp:simplePos x="0" y="0"/>
          <wp:positionH relativeFrom="page">
            <wp:posOffset>5990057</wp:posOffset>
          </wp:positionH>
          <wp:positionV relativeFrom="page">
            <wp:posOffset>105030</wp:posOffset>
          </wp:positionV>
          <wp:extent cx="1347914" cy="828989"/>
          <wp:effectExtent l="133350" t="57150" r="195580" b="314325"/>
          <wp:wrapNone/>
          <wp:docPr id="1" name="Science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ience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707942">
                    <a:off x="0" y="0"/>
                    <a:ext cx="1347914" cy="828989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152400" dist="12000" dir="900000" sy="98000" kx="110000" ky="200000" algn="tl" rotWithShape="0">
                      <a:srgbClr val="000000">
                        <a:alpha val="30000"/>
                      </a:srgbClr>
                    </a:outerShdw>
                  </a:effectLst>
                  <a:scene3d>
                    <a:camera prst="perspectiveRelaxed">
                      <a:rot lat="19800000" lon="1200000" rev="20820000"/>
                    </a:camera>
                    <a:lightRig rig="threePt" dir="t"/>
                  </a:scene3d>
                  <a:sp3d contourW="6350" prstMaterial="matte">
                    <a:bevelT w="101600" h="101600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6693C"/>
    <w:multiLevelType w:val="hybridMultilevel"/>
    <w:tmpl w:val="EDA80C8A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50503C6"/>
    <w:multiLevelType w:val="hybridMultilevel"/>
    <w:tmpl w:val="A750573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CCA0749"/>
    <w:multiLevelType w:val="hybridMultilevel"/>
    <w:tmpl w:val="35B010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1C2808"/>
    <w:multiLevelType w:val="hybridMultilevel"/>
    <w:tmpl w:val="EE78180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6546028"/>
    <w:multiLevelType w:val="hybridMultilevel"/>
    <w:tmpl w:val="676402C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FAF422F"/>
    <w:multiLevelType w:val="hybridMultilevel"/>
    <w:tmpl w:val="7726545C"/>
    <w:lvl w:ilvl="0" w:tplc="D9A63820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6" w15:restartNumberingAfterBreak="0">
    <w:nsid w:val="50E64AA2"/>
    <w:multiLevelType w:val="hybridMultilevel"/>
    <w:tmpl w:val="235E0EAE"/>
    <w:lvl w:ilvl="0" w:tplc="8C9CB308">
      <w:numFmt w:val="bullet"/>
      <w:pStyle w:val="ListParagraph"/>
      <w:lvlText w:val="•"/>
      <w:lvlJc w:val="left"/>
      <w:pPr>
        <w:ind w:left="1080" w:hanging="360"/>
      </w:pPr>
      <w:rPr>
        <w:rFonts w:ascii="Century Gothic" w:eastAsia="Meiryo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6A6031"/>
    <w:multiLevelType w:val="hybridMultilevel"/>
    <w:tmpl w:val="2758A0F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1DE5AF4"/>
    <w:multiLevelType w:val="hybridMultilevel"/>
    <w:tmpl w:val="25BCF2B2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A8D5205"/>
    <w:multiLevelType w:val="hybridMultilevel"/>
    <w:tmpl w:val="C46846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8B0"/>
    <w:rsid w:val="00010C18"/>
    <w:rsid w:val="0004420A"/>
    <w:rsid w:val="0004528B"/>
    <w:rsid w:val="00062D5E"/>
    <w:rsid w:val="00094D67"/>
    <w:rsid w:val="000B4452"/>
    <w:rsid w:val="00112CB3"/>
    <w:rsid w:val="001535DD"/>
    <w:rsid w:val="00175828"/>
    <w:rsid w:val="001921BA"/>
    <w:rsid w:val="001E43E5"/>
    <w:rsid w:val="00283B57"/>
    <w:rsid w:val="002A7075"/>
    <w:rsid w:val="002C64FA"/>
    <w:rsid w:val="002D499D"/>
    <w:rsid w:val="003170B1"/>
    <w:rsid w:val="00337809"/>
    <w:rsid w:val="003F1C7B"/>
    <w:rsid w:val="00441261"/>
    <w:rsid w:val="00456889"/>
    <w:rsid w:val="004615D8"/>
    <w:rsid w:val="00551D35"/>
    <w:rsid w:val="005553B8"/>
    <w:rsid w:val="0057627C"/>
    <w:rsid w:val="0058516A"/>
    <w:rsid w:val="00587DB8"/>
    <w:rsid w:val="005B4B61"/>
    <w:rsid w:val="005C4A2C"/>
    <w:rsid w:val="005F4D9C"/>
    <w:rsid w:val="005F7E6E"/>
    <w:rsid w:val="00611BEF"/>
    <w:rsid w:val="006739B7"/>
    <w:rsid w:val="006B0413"/>
    <w:rsid w:val="006C7A32"/>
    <w:rsid w:val="00702666"/>
    <w:rsid w:val="007846EB"/>
    <w:rsid w:val="007E5FAF"/>
    <w:rsid w:val="007F3E26"/>
    <w:rsid w:val="00880435"/>
    <w:rsid w:val="00884514"/>
    <w:rsid w:val="008B08B0"/>
    <w:rsid w:val="008C3F7F"/>
    <w:rsid w:val="00926998"/>
    <w:rsid w:val="00943DEA"/>
    <w:rsid w:val="00951025"/>
    <w:rsid w:val="00983CA5"/>
    <w:rsid w:val="009A6965"/>
    <w:rsid w:val="009D651D"/>
    <w:rsid w:val="009E0E7B"/>
    <w:rsid w:val="009F7A69"/>
    <w:rsid w:val="00A21B96"/>
    <w:rsid w:val="00A9590A"/>
    <w:rsid w:val="00AB0BCE"/>
    <w:rsid w:val="00AC245F"/>
    <w:rsid w:val="00AC69FA"/>
    <w:rsid w:val="00AD1B60"/>
    <w:rsid w:val="00AE1C31"/>
    <w:rsid w:val="00AE7A72"/>
    <w:rsid w:val="00AF5157"/>
    <w:rsid w:val="00B1621B"/>
    <w:rsid w:val="00B6575A"/>
    <w:rsid w:val="00B70460"/>
    <w:rsid w:val="00B91FE1"/>
    <w:rsid w:val="00BC2777"/>
    <w:rsid w:val="00BF0FD1"/>
    <w:rsid w:val="00BF2F2C"/>
    <w:rsid w:val="00C7297B"/>
    <w:rsid w:val="00D93E53"/>
    <w:rsid w:val="00DB18EE"/>
    <w:rsid w:val="00DE6201"/>
    <w:rsid w:val="00DE6BCE"/>
    <w:rsid w:val="00E16455"/>
    <w:rsid w:val="00E7243D"/>
    <w:rsid w:val="00E72798"/>
    <w:rsid w:val="00E85E2A"/>
    <w:rsid w:val="00ED5B6D"/>
    <w:rsid w:val="00F263A9"/>
    <w:rsid w:val="00FE163F"/>
    <w:rsid w:val="00FF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97420B0"/>
  <w15:chartTrackingRefBased/>
  <w15:docId w15:val="{E3D295E1-D37F-4D80-BE37-2D6F44F7F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AF5157"/>
    <w:pPr>
      <w:spacing w:line="300" w:lineRule="auto"/>
      <w:ind w:left="567"/>
    </w:pPr>
    <w:rPr>
      <w:rFonts w:ascii="Century Gothic" w:eastAsia="Meiryo" w:hAnsi="Century Gothic" w:cs="Times New Roman"/>
      <w:sz w:val="20"/>
      <w:szCs w:val="17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889"/>
    <w:pPr>
      <w:keepNext/>
      <w:keepLines/>
      <w:spacing w:before="160" w:after="40" w:line="240" w:lineRule="auto"/>
      <w:ind w:left="142"/>
      <w:outlineLvl w:val="0"/>
    </w:pPr>
    <w:rPr>
      <w:color w:val="11B1EA" w:themeColor="accent2" w:themeShade="BF"/>
      <w:sz w:val="40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889"/>
    <w:pPr>
      <w:keepNext/>
      <w:keepLines/>
      <w:spacing w:before="160" w:after="0"/>
      <w:ind w:left="426"/>
      <w:outlineLvl w:val="1"/>
    </w:pPr>
    <w:rPr>
      <w:b/>
      <w:bCs/>
      <w:color w:val="000000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F3E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889"/>
    <w:rPr>
      <w:rFonts w:ascii="Century Gothic" w:eastAsia="Meiryo" w:hAnsi="Century Gothic" w:cs="Times New Roman"/>
      <w:color w:val="11B1EA" w:themeColor="accent2" w:themeShade="BF"/>
      <w:sz w:val="40"/>
      <w:szCs w:val="28"/>
      <w:lang w:eastAsia="en-AU"/>
    </w:rPr>
  </w:style>
  <w:style w:type="paragraph" w:styleId="NoSpacing">
    <w:name w:val="No Spacing"/>
    <w:basedOn w:val="Normal"/>
    <w:link w:val="NoSpacingChar"/>
    <w:uiPriority w:val="1"/>
    <w:qFormat/>
    <w:rsid w:val="00E7243D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7243D"/>
    <w:rPr>
      <w:rFonts w:ascii="Century Gothic" w:eastAsia="Meiryo" w:hAnsi="Century Gothic" w:cs="Times New Roman"/>
      <w:sz w:val="17"/>
      <w:szCs w:val="17"/>
      <w:lang w:val="en-US" w:eastAsia="ja-JP"/>
    </w:rPr>
  </w:style>
  <w:style w:type="paragraph" w:styleId="ListParagraph">
    <w:name w:val="List Paragraph"/>
    <w:basedOn w:val="Normal"/>
    <w:uiPriority w:val="34"/>
    <w:unhideWhenUsed/>
    <w:qFormat/>
    <w:rsid w:val="002D499D"/>
    <w:pPr>
      <w:numPr>
        <w:numId w:val="8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56889"/>
    <w:pPr>
      <w:tabs>
        <w:tab w:val="left" w:pos="8450"/>
      </w:tabs>
      <w:spacing w:line="240" w:lineRule="auto"/>
      <w:ind w:left="0"/>
    </w:pPr>
    <w:rPr>
      <w:rFonts w:cs="Arial"/>
      <w:b/>
      <w:color w:val="11B1EA" w:themeColor="accent2" w:themeShade="BF"/>
      <w:spacing w:val="10"/>
      <w:sz w:val="56"/>
      <w:szCs w:val="44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456889"/>
    <w:rPr>
      <w:rFonts w:ascii="Century Gothic" w:eastAsia="Meiryo" w:hAnsi="Century Gothic" w:cs="Arial"/>
      <w:b/>
      <w:color w:val="11B1EA" w:themeColor="accent2" w:themeShade="BF"/>
      <w:spacing w:val="10"/>
      <w:sz w:val="56"/>
      <w:szCs w:val="44"/>
      <w:lang w:eastAsia="ja-JP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456889"/>
    <w:rPr>
      <w:rFonts w:ascii="Century Gothic" w:eastAsia="Meiryo" w:hAnsi="Century Gothic" w:cs="Times New Roman"/>
      <w:b/>
      <w:bCs/>
      <w:color w:val="000000"/>
      <w:sz w:val="28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F7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E6E"/>
    <w:rPr>
      <w:rFonts w:ascii="Century Gothic" w:eastAsia="Meiryo" w:hAnsi="Century Gothic" w:cs="Times New Roman"/>
      <w:sz w:val="17"/>
      <w:szCs w:val="17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F7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E6E"/>
    <w:rPr>
      <w:rFonts w:ascii="Century Gothic" w:eastAsia="Meiryo" w:hAnsi="Century Gothic" w:cs="Times New Roman"/>
      <w:sz w:val="17"/>
      <w:szCs w:val="17"/>
      <w:lang w:eastAsia="ja-JP"/>
    </w:rPr>
  </w:style>
  <w:style w:type="table" w:styleId="TableGrid">
    <w:name w:val="Table Grid"/>
    <w:basedOn w:val="TableNormal"/>
    <w:uiPriority w:val="39"/>
    <w:rsid w:val="007F3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7F3E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CCA6" w:themeFill="accent5" w:themeFillTint="66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7F3E26"/>
    <w:rPr>
      <w:rFonts w:asciiTheme="majorHAnsi" w:eastAsiaTheme="majorEastAsia" w:hAnsiTheme="majorHAnsi" w:cstheme="majorBidi"/>
      <w:color w:val="202F69" w:themeColor="accent1" w:themeShade="7F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7F3E26"/>
    <w:rPr>
      <w:color w:val="56C7AA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F3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aste.com.au" TargetMode="External"/><Relationship Id="rId18" Type="http://schemas.openxmlformats.org/officeDocument/2006/relationships/hyperlink" Target="http://www.woolworths.com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coles.com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recipes.coles.com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bestrecipes.com.a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llrecipes.com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bby\OneDrive\Documents\Office%20Templates\Life%20Maths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523F53B20C3442841559F9F89102B5" ma:contentTypeVersion="33" ma:contentTypeDescription="Create a new document." ma:contentTypeScope="" ma:versionID="6bb4f6406e94609264fe6ba7a0471b78">
  <xsd:schema xmlns:xsd="http://www.w3.org/2001/XMLSchema" xmlns:xs="http://www.w3.org/2001/XMLSchema" xmlns:p="http://schemas.microsoft.com/office/2006/metadata/properties" xmlns:ns3="18884403-df04-4b9a-a25d-147f50f7b263" xmlns:ns4="74e2647d-5407-4372-8a7d-67ca8f747e1e" targetNamespace="http://schemas.microsoft.com/office/2006/metadata/properties" ma:root="true" ma:fieldsID="9fd274fc5889c4751430c09f9e882ec4" ns3:_="" ns4:_="">
    <xsd:import namespace="18884403-df04-4b9a-a25d-147f50f7b263"/>
    <xsd:import namespace="74e2647d-5407-4372-8a7d-67ca8f747e1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84403-df04-4b9a-a25d-147f50f7b2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2647d-5407-4372-8a7d-67ca8f747e1e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msChannelId" ma:index="15" nillable="true" ma:displayName="Teams Channel Id" ma:internalName="TeamsChannelId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74e2647d-5407-4372-8a7d-67ca8f747e1e" xsi:nil="true"/>
    <Self_Registration_Enabled xmlns="74e2647d-5407-4372-8a7d-67ca8f747e1e" xsi:nil="true"/>
    <Invited_Students xmlns="74e2647d-5407-4372-8a7d-67ca8f747e1e" xsi:nil="true"/>
    <Students xmlns="74e2647d-5407-4372-8a7d-67ca8f747e1e">
      <UserInfo>
        <DisplayName/>
        <AccountId xsi:nil="true"/>
        <AccountType/>
      </UserInfo>
    </Students>
    <Math_Settings xmlns="74e2647d-5407-4372-8a7d-67ca8f747e1e" xsi:nil="true"/>
    <IsNotebookLocked xmlns="74e2647d-5407-4372-8a7d-67ca8f747e1e" xsi:nil="true"/>
    <FolderType xmlns="74e2647d-5407-4372-8a7d-67ca8f747e1e" xsi:nil="true"/>
    <Teachers xmlns="74e2647d-5407-4372-8a7d-67ca8f747e1e">
      <UserInfo>
        <DisplayName/>
        <AccountId xsi:nil="true"/>
        <AccountType/>
      </UserInfo>
    </Teachers>
    <Student_Groups xmlns="74e2647d-5407-4372-8a7d-67ca8f747e1e">
      <UserInfo>
        <DisplayName/>
        <AccountId xsi:nil="true"/>
        <AccountType/>
      </UserInfo>
    </Student_Groups>
    <Is_Collaboration_Space_Locked xmlns="74e2647d-5407-4372-8a7d-67ca8f747e1e" xsi:nil="true"/>
    <Invited_Teachers xmlns="74e2647d-5407-4372-8a7d-67ca8f747e1e" xsi:nil="true"/>
    <LMS_Mappings xmlns="74e2647d-5407-4372-8a7d-67ca8f747e1e" xsi:nil="true"/>
    <CultureName xmlns="74e2647d-5407-4372-8a7d-67ca8f747e1e" xsi:nil="true"/>
    <Owner xmlns="74e2647d-5407-4372-8a7d-67ca8f747e1e">
      <UserInfo>
        <DisplayName/>
        <AccountId xsi:nil="true"/>
        <AccountType/>
      </UserInfo>
    </Owner>
    <DefaultSectionNames xmlns="74e2647d-5407-4372-8a7d-67ca8f747e1e" xsi:nil="true"/>
    <TeamsChannelId xmlns="74e2647d-5407-4372-8a7d-67ca8f747e1e" xsi:nil="true"/>
    <NotebookType xmlns="74e2647d-5407-4372-8a7d-67ca8f747e1e" xsi:nil="true"/>
    <Distribution_Groups xmlns="74e2647d-5407-4372-8a7d-67ca8f747e1e" xsi:nil="true"/>
    <Templates xmlns="74e2647d-5407-4372-8a7d-67ca8f747e1e" xsi:nil="true"/>
    <Has_Teacher_Only_SectionGroup xmlns="74e2647d-5407-4372-8a7d-67ca8f747e1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1A953-0ACF-486B-AB83-293FE24CF5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33201E-21DB-4580-A82D-1D170C9BB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84403-df04-4b9a-a25d-147f50f7b263"/>
    <ds:schemaRef ds:uri="74e2647d-5407-4372-8a7d-67ca8f747e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821405-2C25-46C3-AA59-402A7CAD6EC9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18884403-df04-4b9a-a25d-147f50f7b263"/>
    <ds:schemaRef ds:uri="http://schemas.openxmlformats.org/package/2006/metadata/core-properties"/>
    <ds:schemaRef ds:uri="http://schemas.microsoft.com/office/2006/metadata/properties"/>
    <ds:schemaRef ds:uri="74e2647d-5407-4372-8a7d-67ca8f747e1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36E5904-E194-481D-A879-2949A0F73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 Maths</Template>
  <TotalTime>60</TotalTime>
  <Pages>1</Pages>
  <Words>246</Words>
  <Characters>1080</Characters>
  <Application>Microsoft Office Word</Application>
  <DocSecurity>0</DocSecurity>
  <Lines>33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Feed yourself</vt:lpstr>
      <vt:lpstr>        Useful websites:</vt:lpstr>
      <vt:lpstr>    Choose one recipe</vt:lpstr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TubbNi</dc:creator>
  <cp:keywords/>
  <dc:description/>
  <cp:lastModifiedBy>Tubb, Nic (Renmark High School)</cp:lastModifiedBy>
  <cp:revision>24</cp:revision>
  <dcterms:created xsi:type="dcterms:W3CDTF">2020-03-04T00:18:00Z</dcterms:created>
  <dcterms:modified xsi:type="dcterms:W3CDTF">2022-01-30T14:34:00Z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0x0101002B523F53B20C3442841559F9F89102B5</vt:lpwstr>
  </property>
</Properties>
</file>