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B75AC" w14:textId="79E60AD8" w:rsidR="00E7243D" w:rsidRPr="00456889" w:rsidRDefault="008770E1" w:rsidP="00EA6385">
      <w:pPr>
        <w:pStyle w:val="Title"/>
      </w:pPr>
      <w:r>
        <w:t>How to Adult – Page 4</w:t>
      </w:r>
    </w:p>
    <w:p w14:paraId="3DEE3255" w14:textId="54994163" w:rsidR="00E7243D" w:rsidRDefault="008770E1" w:rsidP="00EA6385">
      <w:pPr>
        <w:pStyle w:val="Heading1"/>
      </w:pPr>
      <w:r>
        <w:t>Get Stuff</w:t>
      </w:r>
    </w:p>
    <w:p w14:paraId="15189354" w14:textId="77777777" w:rsidR="00830137" w:rsidRDefault="00830137" w:rsidP="00EA6385">
      <w:r>
        <w:t xml:space="preserve">Now </w:t>
      </w:r>
      <w:r w:rsidR="008770E1" w:rsidRPr="00EA6385">
        <w:t xml:space="preserve">you need to purchase something expensive. </w:t>
      </w:r>
    </w:p>
    <w:p w14:paraId="432E9287" w14:textId="697DAB11" w:rsidR="008770E1" w:rsidRPr="00EA6385" w:rsidRDefault="008770E1" w:rsidP="00EA6385">
      <w:r w:rsidRPr="00EA6385">
        <w:t xml:space="preserve">To do this you’ll need to get a personal loan. However, there is a big difference between various money lending institutions. </w:t>
      </w:r>
      <w:proofErr w:type="gramStart"/>
      <w:r w:rsidRPr="00EA6385">
        <w:t>From Banks,</w:t>
      </w:r>
      <w:proofErr w:type="gramEnd"/>
      <w:r w:rsidRPr="00EA6385">
        <w:t xml:space="preserve"> to Credit Unions, to Zip Pay and credit cards, each of them have their own interest rate and fees to deal with.</w:t>
      </w:r>
    </w:p>
    <w:p w14:paraId="166E6349" w14:textId="47CD37F6" w:rsidR="008770E1" w:rsidRPr="00EA6385" w:rsidRDefault="008770E1" w:rsidP="00EA6385">
      <w:r w:rsidRPr="00EA6385">
        <w:t>Your task is to compare the difference between personal loans from several places and choose the best one for you.</w:t>
      </w:r>
    </w:p>
    <w:p w14:paraId="760DC177" w14:textId="180A897D" w:rsidR="00E7243D" w:rsidRPr="00456889" w:rsidRDefault="008770E1" w:rsidP="00E216DF">
      <w:pPr>
        <w:pStyle w:val="Heading1"/>
      </w:pPr>
      <w:r>
        <w:t>Go Shopping</w:t>
      </w:r>
    </w:p>
    <w:p w14:paraId="08C3E33A" w14:textId="44701DB7" w:rsidR="003170B1" w:rsidRDefault="008770E1" w:rsidP="00EA6385">
      <w:r>
        <w:t xml:space="preserve">Find </w:t>
      </w:r>
      <w:r w:rsidR="008F7746">
        <w:t xml:space="preserve">something or some things to the value of between $2000-$5000. </w:t>
      </w:r>
      <w:r w:rsidR="00DF39E0">
        <w:br/>
      </w:r>
      <w:r w:rsidR="008F7746">
        <w:t>This could be a car, furniture, computer, kitchenware etc.</w:t>
      </w:r>
    </w:p>
    <w:p w14:paraId="5D9821FE" w14:textId="6D73B9C0" w:rsidR="008770E1" w:rsidRDefault="000351E1" w:rsidP="00EA6385">
      <w:r>
        <w:t xml:space="preserve">Work out how much it will </w:t>
      </w:r>
      <w:r w:rsidR="00DF39E0">
        <w:t xml:space="preserve">all </w:t>
      </w:r>
      <w:r>
        <w:t>cost</w:t>
      </w:r>
      <w:r w:rsidR="00904C43">
        <w:t>.</w:t>
      </w:r>
    </w:p>
    <w:p w14:paraId="29E2F5A0" w14:textId="62AA9056" w:rsidR="00DF39E0" w:rsidRDefault="00DF39E0" w:rsidP="00EA6385"/>
    <w:p w14:paraId="796E1A6F" w14:textId="072CEF78" w:rsidR="008770E1" w:rsidRDefault="008F7746" w:rsidP="00E216DF">
      <w:pPr>
        <w:pStyle w:val="Heading1"/>
      </w:pPr>
      <w:r>
        <w:t>Get the Money</w:t>
      </w:r>
    </w:p>
    <w:p w14:paraId="78852F8C" w14:textId="1BBD4CC6" w:rsidR="008F7746" w:rsidRPr="00EA6385" w:rsidRDefault="008F7746" w:rsidP="00EA6385">
      <w:r w:rsidRPr="00EA6385">
        <w:t>There are several ways to get money</w:t>
      </w:r>
      <w:r w:rsidR="00EA6385" w:rsidRPr="00EA6385">
        <w:t>. Complete the tasks below and then make a recommendation of which one is best for you.</w:t>
      </w:r>
    </w:p>
    <w:p w14:paraId="60284123" w14:textId="5480C918" w:rsidR="008770E1" w:rsidRPr="002A36B0" w:rsidRDefault="00EA6385" w:rsidP="00E216DF">
      <w:pPr>
        <w:pStyle w:val="Heading2"/>
      </w:pPr>
      <w:r w:rsidRPr="002A36B0">
        <w:t xml:space="preserve">1 - </w:t>
      </w:r>
      <w:r w:rsidR="008770E1" w:rsidRPr="002A36B0">
        <w:t>Saving yourself</w:t>
      </w:r>
    </w:p>
    <w:p w14:paraId="53FA24BB" w14:textId="1947702F" w:rsidR="008770E1" w:rsidRDefault="008770E1" w:rsidP="00EA6385">
      <w:r>
        <w:t>The cheapest way to get stuff is to save for it before you purchase it. This means that there is $0 interest to pay</w:t>
      </w:r>
      <w:r w:rsidR="00DF39E0">
        <w:t>, but means you’ll have to wait</w:t>
      </w:r>
      <w:r w:rsidR="0085680F">
        <w:t xml:space="preserve"> (not always an option if your fridge breaks)</w:t>
      </w:r>
      <w:r w:rsidR="00DF39E0">
        <w:t>.</w:t>
      </w:r>
    </w:p>
    <w:p w14:paraId="23E98793" w14:textId="3AC91C72" w:rsidR="00A44B85" w:rsidRDefault="00721FFB" w:rsidP="00A44B85">
      <w:pPr>
        <w:pStyle w:val="ListParagraph"/>
        <w:numPr>
          <w:ilvl w:val="0"/>
          <w:numId w:val="9"/>
        </w:numPr>
        <w:rPr>
          <w:i/>
          <w:iCs/>
        </w:rPr>
      </w:pPr>
      <w:r>
        <w:rPr>
          <w:i/>
          <w:iCs/>
        </w:rPr>
        <w:t xml:space="preserve">Use your </w:t>
      </w:r>
      <w:r w:rsidRPr="00721FFB">
        <w:rPr>
          <w:b/>
          <w:bCs/>
          <w:i/>
          <w:iCs/>
        </w:rPr>
        <w:t>Budget 3</w:t>
      </w:r>
      <w:r>
        <w:rPr>
          <w:i/>
          <w:iCs/>
        </w:rPr>
        <w:t xml:space="preserve"> to w</w:t>
      </w:r>
      <w:r w:rsidR="008770E1" w:rsidRPr="00A44B85">
        <w:rPr>
          <w:i/>
          <w:iCs/>
        </w:rPr>
        <w:t xml:space="preserve">ork out how </w:t>
      </w:r>
      <w:r w:rsidR="000351E1" w:rsidRPr="00A44B85">
        <w:rPr>
          <w:i/>
          <w:iCs/>
        </w:rPr>
        <w:t xml:space="preserve">much you </w:t>
      </w:r>
      <w:r w:rsidR="0085680F" w:rsidRPr="00A44B85">
        <w:rPr>
          <w:i/>
          <w:iCs/>
        </w:rPr>
        <w:t>can save each week</w:t>
      </w:r>
      <w:r w:rsidR="00A44B85" w:rsidRPr="00A44B85">
        <w:rPr>
          <w:i/>
          <w:iCs/>
        </w:rPr>
        <w:t>.</w:t>
      </w:r>
    </w:p>
    <w:p w14:paraId="5138BFDF" w14:textId="70FFE35E" w:rsidR="008770E1" w:rsidRPr="00A44B85" w:rsidRDefault="00A44B85" w:rsidP="00A44B85">
      <w:pPr>
        <w:pStyle w:val="ListParagraph"/>
        <w:numPr>
          <w:ilvl w:val="0"/>
          <w:numId w:val="9"/>
        </w:numPr>
        <w:rPr>
          <w:i/>
          <w:iCs/>
        </w:rPr>
      </w:pPr>
      <w:r w:rsidRPr="00A44B85">
        <w:rPr>
          <w:i/>
          <w:iCs/>
        </w:rPr>
        <w:t xml:space="preserve">Then work out </w:t>
      </w:r>
      <w:r w:rsidR="0085680F" w:rsidRPr="00A44B85">
        <w:rPr>
          <w:i/>
          <w:iCs/>
        </w:rPr>
        <w:t xml:space="preserve">how </w:t>
      </w:r>
      <w:r w:rsidR="008770E1" w:rsidRPr="00A44B85">
        <w:rPr>
          <w:i/>
          <w:iCs/>
        </w:rPr>
        <w:t xml:space="preserve">long it will take you to </w:t>
      </w:r>
      <w:r w:rsidR="0085680F" w:rsidRPr="00A44B85">
        <w:rPr>
          <w:i/>
          <w:iCs/>
        </w:rPr>
        <w:t>save the money.</w:t>
      </w:r>
    </w:p>
    <w:p w14:paraId="2877AA74" w14:textId="79AD33C2" w:rsidR="00963FCC" w:rsidRDefault="002A36B0">
      <w:pPr>
        <w:spacing w:line="259" w:lineRule="auto"/>
        <w:ind w:left="0"/>
        <w:rPr>
          <w:rFonts w:asciiTheme="majorHAnsi" w:eastAsiaTheme="majorEastAsia" w:hAnsiTheme="majorHAnsi" w:cstheme="majorBidi"/>
          <w:color w:val="202F69" w:themeColor="accent1" w:themeShade="7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FC9E1F" wp14:editId="32992EBD">
                <wp:simplePos x="0" y="0"/>
                <wp:positionH relativeFrom="column">
                  <wp:posOffset>1870075</wp:posOffset>
                </wp:positionH>
                <wp:positionV relativeFrom="paragraph">
                  <wp:posOffset>633730</wp:posOffset>
                </wp:positionV>
                <wp:extent cx="2703830" cy="1830070"/>
                <wp:effectExtent l="114300" t="152400" r="20320" b="151130"/>
                <wp:wrapTight wrapText="bothSides">
                  <wp:wrapPolygon edited="0">
                    <wp:start x="1732" y="41"/>
                    <wp:lineTo x="979" y="205"/>
                    <wp:lineTo x="1238" y="7421"/>
                    <wp:lineTo x="1346" y="14671"/>
                    <wp:lineTo x="1250" y="18328"/>
                    <wp:lineTo x="-256" y="18656"/>
                    <wp:lineTo x="-100" y="20213"/>
                    <wp:lineTo x="2057" y="21789"/>
                    <wp:lineTo x="17446" y="21845"/>
                    <wp:lineTo x="17596" y="21812"/>
                    <wp:lineTo x="19854" y="21320"/>
                    <wp:lineTo x="20146" y="18074"/>
                    <wp:lineTo x="20208" y="3288"/>
                    <wp:lineTo x="20655" y="1599"/>
                    <wp:lineTo x="20606" y="-435"/>
                    <wp:lineTo x="19949" y="-3929"/>
                    <wp:lineTo x="3388" y="-320"/>
                    <wp:lineTo x="1732" y="41"/>
                  </wp:wrapPolygon>
                </wp:wrapTight>
                <wp:docPr id="3" name="Scroll: Vertic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3394">
                          <a:off x="0" y="0"/>
                          <a:ext cx="2703830" cy="1830070"/>
                        </a:xfrm>
                        <a:prstGeom prst="verticalScroll">
                          <a:avLst>
                            <a:gd name="adj" fmla="val 11802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8FBB4" w14:textId="2446200A" w:rsidR="004B3B9F" w:rsidRPr="002A36B0" w:rsidRDefault="003C489E" w:rsidP="004B3B9F">
                            <w:pPr>
                              <w:ind w:left="0"/>
                              <w:jc w:val="center"/>
                              <w:rPr>
                                <w:sz w:val="28"/>
                                <w:szCs w:val="22"/>
                              </w:rPr>
                            </w:pPr>
                            <w:r w:rsidRPr="002A36B0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>DO</w:t>
                            </w:r>
                            <w:r w:rsidR="004B3B9F" w:rsidRPr="002A36B0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 NOT</w:t>
                            </w:r>
                            <w:r w:rsidR="004B3B9F" w:rsidRPr="002A36B0">
                              <w:rPr>
                                <w:sz w:val="28"/>
                                <w:szCs w:val="22"/>
                              </w:rPr>
                              <w:t xml:space="preserve"> give out personal information</w:t>
                            </w:r>
                            <w:r w:rsidR="00CB1B93" w:rsidRPr="002A36B0">
                              <w:rPr>
                                <w:sz w:val="28"/>
                                <w:szCs w:val="22"/>
                              </w:rPr>
                              <w:t>!</w:t>
                            </w:r>
                          </w:p>
                          <w:p w14:paraId="13A06DB8" w14:textId="1522B0A1" w:rsidR="00CB1B93" w:rsidRPr="002A36B0" w:rsidRDefault="00CB1B93" w:rsidP="004B3B9F">
                            <w:pPr>
                              <w:ind w:left="0"/>
                              <w:jc w:val="center"/>
                              <w:rPr>
                                <w:sz w:val="28"/>
                                <w:szCs w:val="22"/>
                              </w:rPr>
                            </w:pPr>
                            <w:r w:rsidRPr="002A36B0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>DO NOT</w:t>
                            </w:r>
                            <w:r w:rsidRPr="002A36B0">
                              <w:rPr>
                                <w:sz w:val="28"/>
                                <w:szCs w:val="22"/>
                              </w:rPr>
                              <w:t xml:space="preserve"> sign up </w:t>
                            </w:r>
                            <w:r w:rsidRPr="002A36B0">
                              <w:rPr>
                                <w:sz w:val="28"/>
                                <w:szCs w:val="22"/>
                              </w:rPr>
                              <w:br/>
                              <w:t>for anything!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C9E1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3" o:spid="_x0000_s1026" type="#_x0000_t97" style="position:absolute;margin-left:147.25pt;margin-top:49.9pt;width:212.9pt;height:144.1pt;rotation:549840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" adj="2549" fillcolor="#ff8021 [3208]" strokecolor="#8f3d00 [1608]" strokeweight="1pt">
                <v:stroke joinstyle="miter"/>
                <v:textbox>
                  <w:txbxContent>
                    <w:p w14:paraId="5328FBB4" w14:textId="2446200A" w:rsidR="004B3B9F" w:rsidRPr="002A36B0" w:rsidRDefault="003C489E" w:rsidP="004B3B9F">
                      <w:pPr>
                        <w:ind w:left="0"/>
                        <w:jc w:val="center"/>
                        <w:rPr>
                          <w:sz w:val="28"/>
                          <w:szCs w:val="22"/>
                        </w:rPr>
                      </w:pPr>
                      <w:r w:rsidRPr="002A36B0">
                        <w:rPr>
                          <w:b/>
                          <w:bCs/>
                          <w:sz w:val="28"/>
                          <w:szCs w:val="22"/>
                        </w:rPr>
                        <w:t>DO</w:t>
                      </w:r>
                      <w:r w:rsidR="004B3B9F" w:rsidRPr="002A36B0">
                        <w:rPr>
                          <w:b/>
                          <w:bCs/>
                          <w:sz w:val="28"/>
                          <w:szCs w:val="22"/>
                        </w:rPr>
                        <w:t xml:space="preserve"> NOT</w:t>
                      </w:r>
                      <w:r w:rsidR="004B3B9F" w:rsidRPr="002A36B0">
                        <w:rPr>
                          <w:sz w:val="28"/>
                          <w:szCs w:val="22"/>
                        </w:rPr>
                        <w:t xml:space="preserve"> give out personal information</w:t>
                      </w:r>
                      <w:r w:rsidR="00CB1B93" w:rsidRPr="002A36B0">
                        <w:rPr>
                          <w:sz w:val="28"/>
                          <w:szCs w:val="22"/>
                        </w:rPr>
                        <w:t>!</w:t>
                      </w:r>
                    </w:p>
                    <w:p w14:paraId="13A06DB8" w14:textId="1522B0A1" w:rsidR="00CB1B93" w:rsidRPr="002A36B0" w:rsidRDefault="00CB1B93" w:rsidP="004B3B9F">
                      <w:pPr>
                        <w:ind w:left="0"/>
                        <w:jc w:val="center"/>
                        <w:rPr>
                          <w:sz w:val="28"/>
                          <w:szCs w:val="22"/>
                        </w:rPr>
                      </w:pPr>
                      <w:r w:rsidRPr="002A36B0">
                        <w:rPr>
                          <w:b/>
                          <w:bCs/>
                          <w:sz w:val="28"/>
                          <w:szCs w:val="22"/>
                        </w:rPr>
                        <w:t>DO NOT</w:t>
                      </w:r>
                      <w:r w:rsidRPr="002A36B0">
                        <w:rPr>
                          <w:sz w:val="28"/>
                          <w:szCs w:val="22"/>
                        </w:rPr>
                        <w:t xml:space="preserve"> sign up </w:t>
                      </w:r>
                      <w:r w:rsidRPr="002A36B0">
                        <w:rPr>
                          <w:sz w:val="28"/>
                          <w:szCs w:val="22"/>
                        </w:rPr>
                        <w:br/>
                        <w:t>for anything!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3FCC">
        <w:br w:type="page"/>
      </w:r>
    </w:p>
    <w:p w14:paraId="0C2FCEE6" w14:textId="08405BCA" w:rsidR="00D06926" w:rsidRPr="002A36B0" w:rsidRDefault="00BD2BC3" w:rsidP="00E216DF">
      <w:pPr>
        <w:pStyle w:val="Heading2"/>
      </w:pPr>
      <w:r w:rsidRPr="002A36B0">
        <w:lastRenderedPageBreak/>
        <w:t>2</w:t>
      </w:r>
      <w:r w:rsidR="0076686E" w:rsidRPr="002A36B0">
        <w:t xml:space="preserve"> – </w:t>
      </w:r>
      <w:r w:rsidR="005F2BA2" w:rsidRPr="002A36B0">
        <w:t>Compare 2</w:t>
      </w:r>
      <w:r w:rsidR="0076686E" w:rsidRPr="002A36B0">
        <w:t xml:space="preserve"> Bank</w:t>
      </w:r>
      <w:r w:rsidR="005F2BA2" w:rsidRPr="002A36B0">
        <w:t>s</w:t>
      </w:r>
    </w:p>
    <w:p w14:paraId="16E1D7C1" w14:textId="3EBF74D2" w:rsidR="000A19B8" w:rsidRDefault="000A19B8" w:rsidP="0075215E">
      <w:r>
        <w:t>Choose a bank</w:t>
      </w:r>
      <w:r w:rsidR="00226BF4">
        <w:t xml:space="preserve"> and go to their website</w:t>
      </w:r>
      <w:r w:rsidR="0075215E">
        <w:t>.</w:t>
      </w:r>
      <w:r w:rsidR="00226BF4">
        <w:t xml:space="preserve"> </w:t>
      </w:r>
      <w:r w:rsidR="0075215E">
        <w:br/>
        <w:t>(S</w:t>
      </w:r>
      <w:r w:rsidR="00226BF4">
        <w:t xml:space="preserve">ome bank websites are </w:t>
      </w:r>
      <w:r w:rsidR="007F3D04">
        <w:t xml:space="preserve">useless </w:t>
      </w:r>
      <w:r w:rsidR="00226BF4">
        <w:t xml:space="preserve">and don’t give any information until you </w:t>
      </w:r>
      <w:r w:rsidR="0075215E">
        <w:t xml:space="preserve">enter all your details and </w:t>
      </w:r>
      <w:proofErr w:type="gramStart"/>
      <w:r w:rsidR="0075215E">
        <w:t xml:space="preserve">actually </w:t>
      </w:r>
      <w:r w:rsidR="00226BF4">
        <w:t>apply</w:t>
      </w:r>
      <w:proofErr w:type="gramEnd"/>
      <w:r w:rsidR="00226BF4">
        <w:t xml:space="preserve"> </w:t>
      </w:r>
      <w:r w:rsidR="007F3D04">
        <w:t>for the loan, DON’T do this, just choose a different bank)</w:t>
      </w:r>
    </w:p>
    <w:p w14:paraId="51F18137" w14:textId="09EE4992" w:rsidR="005F2BA2" w:rsidRDefault="00653E50" w:rsidP="0075215E">
      <w:r>
        <w:t xml:space="preserve">Find somewhere that </w:t>
      </w:r>
      <w:proofErr w:type="gramStart"/>
      <w:r>
        <w:t>says</w:t>
      </w:r>
      <w:proofErr w:type="gramEnd"/>
      <w:r>
        <w:t xml:space="preserve"> ‘Personal Loan’ and attempt to find the following details: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1555"/>
        <w:gridCol w:w="5103"/>
        <w:gridCol w:w="1768"/>
        <w:gridCol w:w="1768"/>
      </w:tblGrid>
      <w:tr w:rsidR="007A6F1E" w14:paraId="53D71786" w14:textId="77777777" w:rsidTr="00F62B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AB500C2" w14:textId="77777777" w:rsidR="007A6F1E" w:rsidRDefault="007A6F1E" w:rsidP="00F62B43">
            <w:pPr>
              <w:ind w:left="0"/>
              <w:jc w:val="center"/>
            </w:pPr>
          </w:p>
        </w:tc>
        <w:tc>
          <w:tcPr>
            <w:tcW w:w="5103" w:type="dxa"/>
            <w:vAlign w:val="center"/>
          </w:tcPr>
          <w:p w14:paraId="4CEAE8B8" w14:textId="186ECCF7" w:rsidR="007A6F1E" w:rsidRDefault="007A6F1E" w:rsidP="00F62B43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Explanation</w:t>
            </w:r>
          </w:p>
        </w:tc>
        <w:tc>
          <w:tcPr>
            <w:tcW w:w="1768" w:type="dxa"/>
            <w:vAlign w:val="center"/>
          </w:tcPr>
          <w:p w14:paraId="6AEEB74E" w14:textId="53F6346A" w:rsidR="007A6F1E" w:rsidRDefault="007A6F1E" w:rsidP="00F62B43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Bank 1</w:t>
            </w:r>
            <w:r w:rsidR="00F62B43">
              <w:br/>
            </w:r>
            <w:r w:rsidR="00AA551C">
              <w:t>Name</w:t>
            </w:r>
          </w:p>
        </w:tc>
        <w:tc>
          <w:tcPr>
            <w:tcW w:w="1768" w:type="dxa"/>
            <w:vAlign w:val="center"/>
          </w:tcPr>
          <w:p w14:paraId="62FB0AB8" w14:textId="3825DE8B" w:rsidR="007A6F1E" w:rsidRDefault="007A6F1E" w:rsidP="00F62B43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Bank 2</w:t>
            </w:r>
            <w:r w:rsidR="00F62B43">
              <w:br/>
              <w:t>Name</w:t>
            </w:r>
          </w:p>
        </w:tc>
      </w:tr>
      <w:tr w:rsidR="007A6F1E" w14:paraId="219851DF" w14:textId="77777777" w:rsidTr="00C82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DAE51FB" w14:textId="29DB4848" w:rsidR="007A6F1E" w:rsidRDefault="007A6F1E" w:rsidP="00F62B43">
            <w:pPr>
              <w:ind w:left="0"/>
              <w:jc w:val="right"/>
            </w:pPr>
            <w:r>
              <w:t>Interest rate</w:t>
            </w:r>
          </w:p>
        </w:tc>
        <w:tc>
          <w:tcPr>
            <w:tcW w:w="5103" w:type="dxa"/>
            <w:vAlign w:val="center"/>
          </w:tcPr>
          <w:p w14:paraId="238C1660" w14:textId="6B9E63A1" w:rsidR="007A6F1E" w:rsidRDefault="007A6F1E" w:rsidP="00F62B43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This is the interest you’ll pay on the loan</w:t>
            </w:r>
          </w:p>
        </w:tc>
        <w:tc>
          <w:tcPr>
            <w:tcW w:w="1768" w:type="dxa"/>
            <w:vAlign w:val="center"/>
          </w:tcPr>
          <w:p w14:paraId="50433505" w14:textId="294D0196" w:rsidR="007A6F1E" w:rsidRDefault="007A6F1E" w:rsidP="005B6F44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68" w:type="dxa"/>
            <w:vAlign w:val="center"/>
          </w:tcPr>
          <w:p w14:paraId="3D55D9FB" w14:textId="04A782AE" w:rsidR="007A6F1E" w:rsidRDefault="007A6F1E" w:rsidP="005B6F44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F1E" w14:paraId="7EB18B4C" w14:textId="77777777" w:rsidTr="00C82A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B8989C3" w14:textId="5C225466" w:rsidR="007A6F1E" w:rsidRDefault="007A6F1E" w:rsidP="00F62B43">
            <w:pPr>
              <w:ind w:left="0"/>
              <w:jc w:val="right"/>
            </w:pPr>
            <w:r>
              <w:t>Application fee</w:t>
            </w:r>
          </w:p>
        </w:tc>
        <w:tc>
          <w:tcPr>
            <w:tcW w:w="5103" w:type="dxa"/>
            <w:vAlign w:val="center"/>
          </w:tcPr>
          <w:p w14:paraId="1676EF0F" w14:textId="7BDEF3D9" w:rsidR="007A6F1E" w:rsidRDefault="007A6F1E" w:rsidP="00F62B43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This is how much the bank charges you </w:t>
            </w:r>
            <w:r w:rsidR="001C6287">
              <w:t xml:space="preserve">just </w:t>
            </w:r>
            <w:r>
              <w:t>to get the loan</w:t>
            </w:r>
          </w:p>
        </w:tc>
        <w:tc>
          <w:tcPr>
            <w:tcW w:w="1768" w:type="dxa"/>
            <w:vAlign w:val="center"/>
          </w:tcPr>
          <w:p w14:paraId="6BBDD79B" w14:textId="0A42B010" w:rsidR="007A6F1E" w:rsidRDefault="007A6F1E" w:rsidP="005B6F44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8" w:type="dxa"/>
            <w:vAlign w:val="center"/>
          </w:tcPr>
          <w:p w14:paraId="6D05483F" w14:textId="3B68FDC0" w:rsidR="007A6F1E" w:rsidRDefault="007A6F1E" w:rsidP="005B6F44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F1E" w14:paraId="67890DF9" w14:textId="77777777" w:rsidTr="00C82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C39F0E5" w14:textId="5A99DB26" w:rsidR="007A6F1E" w:rsidRDefault="007A6F1E" w:rsidP="00F62B43">
            <w:pPr>
              <w:ind w:left="0"/>
              <w:jc w:val="right"/>
            </w:pPr>
            <w:r>
              <w:t>Other fees</w:t>
            </w:r>
          </w:p>
        </w:tc>
        <w:tc>
          <w:tcPr>
            <w:tcW w:w="5103" w:type="dxa"/>
            <w:vAlign w:val="center"/>
          </w:tcPr>
          <w:p w14:paraId="55DB7EFF" w14:textId="1FD74294" w:rsidR="007A6F1E" w:rsidRDefault="007A6F1E" w:rsidP="00F62B43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Could be ‘Monthly Account fee’ or </w:t>
            </w:r>
            <w:r w:rsidR="00F62B43">
              <w:br/>
            </w:r>
            <w:r>
              <w:t>‘Missed Payment fee’ or others</w:t>
            </w:r>
          </w:p>
        </w:tc>
        <w:tc>
          <w:tcPr>
            <w:tcW w:w="1768" w:type="dxa"/>
            <w:vAlign w:val="center"/>
          </w:tcPr>
          <w:p w14:paraId="60A3D593" w14:textId="45DB8179" w:rsidR="00F149CA" w:rsidRDefault="00F149CA" w:rsidP="000C7EBB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68" w:type="dxa"/>
            <w:vAlign w:val="center"/>
          </w:tcPr>
          <w:p w14:paraId="0845598C" w14:textId="1102C6D1" w:rsidR="007A6F1E" w:rsidRDefault="007A6F1E" w:rsidP="005B6F44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F1E" w14:paraId="18D45057" w14:textId="77777777" w:rsidTr="00C82A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FE9F98E" w14:textId="1137FD68" w:rsidR="007A6F1E" w:rsidRDefault="007A6F1E" w:rsidP="00F62B43">
            <w:pPr>
              <w:ind w:left="0"/>
              <w:jc w:val="right"/>
            </w:pPr>
            <w:r>
              <w:t>Comparison rate</w:t>
            </w:r>
          </w:p>
        </w:tc>
        <w:tc>
          <w:tcPr>
            <w:tcW w:w="5103" w:type="dxa"/>
            <w:vAlign w:val="center"/>
          </w:tcPr>
          <w:p w14:paraId="1E1765E0" w14:textId="070E9552" w:rsidR="007A6F1E" w:rsidRDefault="007A6F1E" w:rsidP="00F62B43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is the interest rate that tries to include all their fees</w:t>
            </w:r>
            <w:r w:rsidR="007B719A">
              <w:t>, and is best to compare loans</w:t>
            </w:r>
          </w:p>
        </w:tc>
        <w:tc>
          <w:tcPr>
            <w:tcW w:w="1768" w:type="dxa"/>
            <w:vAlign w:val="center"/>
          </w:tcPr>
          <w:p w14:paraId="02ABF914" w14:textId="3291FAD2" w:rsidR="007A6F1E" w:rsidRDefault="007A6F1E" w:rsidP="005B6F44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8" w:type="dxa"/>
            <w:vAlign w:val="center"/>
          </w:tcPr>
          <w:p w14:paraId="1A7F184F" w14:textId="25501B4A" w:rsidR="007A6F1E" w:rsidRDefault="007A6F1E" w:rsidP="005B6F44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AB218E6" w14:textId="7F59EA9E" w:rsidR="005F2BA2" w:rsidRPr="000A19B8" w:rsidRDefault="00FD378C" w:rsidP="00FD378C">
      <w:pPr>
        <w:jc w:val="right"/>
      </w:pPr>
      <w:r w:rsidRPr="00FD378C">
        <w:rPr>
          <w:b/>
          <w:bCs/>
        </w:rPr>
        <w:t>pa</w:t>
      </w:r>
      <w:r>
        <w:t xml:space="preserve"> means per annum which means per year</w:t>
      </w:r>
    </w:p>
    <w:p w14:paraId="11C499E8" w14:textId="354A5760" w:rsidR="0076686E" w:rsidRDefault="008D1560" w:rsidP="0076686E">
      <w:r>
        <w:t>Us</w:t>
      </w:r>
      <w:r w:rsidR="001F3593">
        <w:t xml:space="preserve">e this website </w:t>
      </w:r>
      <w:r w:rsidR="00175091">
        <w:t xml:space="preserve">and the details above </w:t>
      </w:r>
      <w:r w:rsidR="001F3593">
        <w:t xml:space="preserve">to work out how much the loan will </w:t>
      </w:r>
      <w:proofErr w:type="gramStart"/>
      <w:r w:rsidR="006C4478">
        <w:t>actually cost</w:t>
      </w:r>
      <w:proofErr w:type="gramEnd"/>
      <w:r w:rsidR="00963FCC">
        <w:t>?</w:t>
      </w:r>
      <w:r w:rsidR="006C4478">
        <w:t xml:space="preserve"> </w:t>
      </w:r>
      <w:hyperlink r:id="rId11" w:anchor="repayments" w:history="1">
        <w:r w:rsidR="001F3593" w:rsidRPr="00B04FDF">
          <w:rPr>
            <w:rStyle w:val="Hyperlink"/>
          </w:rPr>
          <w:t>https://moneysmart.gov.au/loans/personal-loan-calculator#repayments</w:t>
        </w:r>
      </w:hyperlink>
      <w:r>
        <w:t xml:space="preserve"> </w:t>
      </w:r>
    </w:p>
    <w:tbl>
      <w:tblPr>
        <w:tblStyle w:val="GridTable5Dark-Accent5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743"/>
        <w:gridCol w:w="1743"/>
      </w:tblGrid>
      <w:tr w:rsidR="00106C79" w14:paraId="16C27685" w14:textId="77777777" w:rsidTr="00C82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54E4FAA3" w14:textId="77777777" w:rsidR="00106C79" w:rsidRDefault="00106C79" w:rsidP="0076686E">
            <w:pPr>
              <w:ind w:left="0"/>
            </w:pPr>
          </w:p>
        </w:tc>
        <w:tc>
          <w:tcPr>
            <w:tcW w:w="1743" w:type="dxa"/>
            <w:vAlign w:val="center"/>
          </w:tcPr>
          <w:p w14:paraId="6F70153B" w14:textId="51EF8139" w:rsidR="00106C79" w:rsidRDefault="00106C79" w:rsidP="00106C79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Bank 1</w:t>
            </w:r>
          </w:p>
        </w:tc>
        <w:tc>
          <w:tcPr>
            <w:tcW w:w="1743" w:type="dxa"/>
            <w:vAlign w:val="center"/>
          </w:tcPr>
          <w:p w14:paraId="39EB665B" w14:textId="3DD95962" w:rsidR="00106C79" w:rsidRDefault="00106C79" w:rsidP="00106C79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Bank 2</w:t>
            </w:r>
          </w:p>
        </w:tc>
      </w:tr>
      <w:tr w:rsidR="00106C79" w14:paraId="4FE56A1B" w14:textId="77777777" w:rsidTr="00C82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3D498E67" w14:textId="5CD4A596" w:rsidR="00106C79" w:rsidRDefault="00106C79" w:rsidP="0076686E">
            <w:pPr>
              <w:ind w:left="0"/>
            </w:pPr>
            <w:r>
              <w:t>Total repayments</w:t>
            </w:r>
          </w:p>
        </w:tc>
        <w:tc>
          <w:tcPr>
            <w:tcW w:w="1743" w:type="dxa"/>
            <w:vAlign w:val="center"/>
          </w:tcPr>
          <w:p w14:paraId="49E8E733" w14:textId="1FD939AB" w:rsidR="00106C79" w:rsidRDefault="00106C79" w:rsidP="00C82A12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3" w:type="dxa"/>
            <w:vAlign w:val="center"/>
          </w:tcPr>
          <w:p w14:paraId="06FA6AF2" w14:textId="6B861089" w:rsidR="00106C79" w:rsidRDefault="00106C79" w:rsidP="00C82A12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C1FB35D" w14:textId="55F03E94" w:rsidR="0076686E" w:rsidRDefault="0076686E" w:rsidP="0076686E"/>
    <w:p w14:paraId="1F2A14B3" w14:textId="280DF9B3" w:rsidR="00963FCC" w:rsidRDefault="00963FCC">
      <w:pPr>
        <w:spacing w:line="259" w:lineRule="auto"/>
        <w:ind w:left="0"/>
        <w:rPr>
          <w:rFonts w:asciiTheme="majorHAnsi" w:eastAsiaTheme="majorEastAsia" w:hAnsiTheme="majorHAnsi" w:cstheme="majorBidi"/>
          <w:color w:val="202F69" w:themeColor="accent1" w:themeShade="7F"/>
          <w:sz w:val="28"/>
          <w:szCs w:val="28"/>
        </w:rPr>
      </w:pPr>
    </w:p>
    <w:p w14:paraId="7C9D9219" w14:textId="63CDF745" w:rsidR="00046B0E" w:rsidRDefault="00BD2BC3" w:rsidP="00E216DF">
      <w:pPr>
        <w:pStyle w:val="Heading2"/>
      </w:pPr>
      <w:r>
        <w:t>3</w:t>
      </w:r>
      <w:r w:rsidR="00046B0E">
        <w:t xml:space="preserve"> – </w:t>
      </w:r>
      <w:r w:rsidR="00C0150B">
        <w:t>Compare 2 Credit Unions</w:t>
      </w:r>
    </w:p>
    <w:p w14:paraId="0DF26C6C" w14:textId="2D93D698" w:rsidR="00C0150B" w:rsidRDefault="00C0150B" w:rsidP="00C0150B">
      <w:r>
        <w:t xml:space="preserve">Credit unions are like </w:t>
      </w:r>
      <w:proofErr w:type="gramStart"/>
      <w:r>
        <w:t>banks, but</w:t>
      </w:r>
      <w:proofErr w:type="gramEnd"/>
      <w:r>
        <w:t xml:space="preserve"> aren’t banks</w:t>
      </w:r>
      <w:r w:rsidR="00D40DAD">
        <w:t>… got it</w:t>
      </w:r>
      <w:r>
        <w:t>.</w:t>
      </w:r>
      <w:r w:rsidR="00D40DAD">
        <w:br/>
        <w:t>Choose two Credit Unions (use your Google skills)</w:t>
      </w:r>
      <w:r w:rsidR="005E1E9F">
        <w:t xml:space="preserve"> and do the same as for the banks</w:t>
      </w:r>
    </w:p>
    <w:tbl>
      <w:tblPr>
        <w:tblStyle w:val="GridTable5Dark-Accent5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055"/>
        <w:gridCol w:w="2055"/>
      </w:tblGrid>
      <w:tr w:rsidR="005E1E9F" w14:paraId="701E50EC" w14:textId="77777777" w:rsidTr="001750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2903F361" w14:textId="77777777" w:rsidR="005E1E9F" w:rsidRDefault="005E1E9F" w:rsidP="007C0DA0">
            <w:pPr>
              <w:ind w:left="0"/>
              <w:jc w:val="center"/>
            </w:pPr>
          </w:p>
        </w:tc>
        <w:tc>
          <w:tcPr>
            <w:tcW w:w="2055" w:type="dxa"/>
            <w:vAlign w:val="center"/>
          </w:tcPr>
          <w:p w14:paraId="6DB48FC6" w14:textId="781DC174" w:rsidR="005E1E9F" w:rsidRDefault="005E1E9F" w:rsidP="007C0DA0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Credit Union 1</w:t>
            </w:r>
            <w:r>
              <w:br/>
              <w:t>Name</w:t>
            </w:r>
          </w:p>
        </w:tc>
        <w:tc>
          <w:tcPr>
            <w:tcW w:w="2055" w:type="dxa"/>
            <w:vAlign w:val="center"/>
          </w:tcPr>
          <w:p w14:paraId="42FC9CF6" w14:textId="00DFA98F" w:rsidR="005E1E9F" w:rsidRDefault="005E1E9F" w:rsidP="007C0DA0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Credit Union 2</w:t>
            </w:r>
            <w:r>
              <w:br/>
              <w:t>Name</w:t>
            </w:r>
          </w:p>
        </w:tc>
      </w:tr>
      <w:tr w:rsidR="005E1E9F" w14:paraId="627F944E" w14:textId="77777777" w:rsidTr="00175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613597B" w14:textId="77777777" w:rsidR="005E1E9F" w:rsidRDefault="005E1E9F" w:rsidP="007C0DA0">
            <w:pPr>
              <w:ind w:left="0"/>
              <w:jc w:val="right"/>
            </w:pPr>
            <w:r>
              <w:t>Interest rate</w:t>
            </w:r>
          </w:p>
        </w:tc>
        <w:tc>
          <w:tcPr>
            <w:tcW w:w="2055" w:type="dxa"/>
            <w:vAlign w:val="center"/>
          </w:tcPr>
          <w:p w14:paraId="603EE1E6" w14:textId="41853F1D" w:rsidR="005E1E9F" w:rsidRDefault="005E1E9F" w:rsidP="007C0DA0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55" w:type="dxa"/>
            <w:vAlign w:val="center"/>
          </w:tcPr>
          <w:p w14:paraId="676D2DB6" w14:textId="2FD323C3" w:rsidR="005E1E9F" w:rsidRDefault="005E1E9F" w:rsidP="007C0DA0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E1E9F" w14:paraId="4F8640AC" w14:textId="77777777" w:rsidTr="001750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3695179" w14:textId="77777777" w:rsidR="005E1E9F" w:rsidRDefault="005E1E9F" w:rsidP="007C0DA0">
            <w:pPr>
              <w:ind w:left="0"/>
              <w:jc w:val="right"/>
            </w:pPr>
            <w:r>
              <w:t>Application fee</w:t>
            </w:r>
          </w:p>
        </w:tc>
        <w:tc>
          <w:tcPr>
            <w:tcW w:w="2055" w:type="dxa"/>
            <w:vAlign w:val="center"/>
          </w:tcPr>
          <w:p w14:paraId="3AE75A65" w14:textId="77777777" w:rsidR="005E1E9F" w:rsidRDefault="005E1E9F" w:rsidP="007C0DA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55" w:type="dxa"/>
            <w:vAlign w:val="center"/>
          </w:tcPr>
          <w:p w14:paraId="5883B366" w14:textId="77777777" w:rsidR="005E1E9F" w:rsidRDefault="005E1E9F" w:rsidP="007C0DA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E1E9F" w14:paraId="09B0D2ED" w14:textId="77777777" w:rsidTr="00175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C6BE08C" w14:textId="77777777" w:rsidR="005E1E9F" w:rsidRDefault="005E1E9F" w:rsidP="007C0DA0">
            <w:pPr>
              <w:ind w:left="0"/>
              <w:jc w:val="right"/>
            </w:pPr>
            <w:r>
              <w:t>Other fees</w:t>
            </w:r>
          </w:p>
        </w:tc>
        <w:tc>
          <w:tcPr>
            <w:tcW w:w="2055" w:type="dxa"/>
            <w:vAlign w:val="center"/>
          </w:tcPr>
          <w:p w14:paraId="62E532C9" w14:textId="77777777" w:rsidR="005E1E9F" w:rsidRDefault="005E1E9F" w:rsidP="007C0DA0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55" w:type="dxa"/>
            <w:vAlign w:val="center"/>
          </w:tcPr>
          <w:p w14:paraId="0DDA45B4" w14:textId="77777777" w:rsidR="005E1E9F" w:rsidRDefault="005E1E9F" w:rsidP="007C0DA0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E1E9F" w14:paraId="0491141D" w14:textId="77777777" w:rsidTr="001750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F987AFA" w14:textId="77777777" w:rsidR="005E1E9F" w:rsidRDefault="005E1E9F" w:rsidP="007C0DA0">
            <w:pPr>
              <w:ind w:left="0"/>
              <w:jc w:val="right"/>
            </w:pPr>
            <w:r>
              <w:t>Comparison rate</w:t>
            </w:r>
          </w:p>
        </w:tc>
        <w:tc>
          <w:tcPr>
            <w:tcW w:w="2055" w:type="dxa"/>
            <w:vAlign w:val="center"/>
          </w:tcPr>
          <w:p w14:paraId="1FB469EA" w14:textId="520FBCB7" w:rsidR="005E1E9F" w:rsidRDefault="005E1E9F" w:rsidP="007C0DA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55" w:type="dxa"/>
            <w:vAlign w:val="center"/>
          </w:tcPr>
          <w:p w14:paraId="675009B3" w14:textId="40C7A042" w:rsidR="005E1E9F" w:rsidRDefault="005E1E9F" w:rsidP="007C0DA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B9C63C8" w14:textId="06AC7EFE" w:rsidR="005E1E9F" w:rsidRDefault="005E1E9F" w:rsidP="00C0150B"/>
    <w:p w14:paraId="700DB61A" w14:textId="6D2E529C" w:rsidR="00175091" w:rsidRDefault="00BD2BC3" w:rsidP="00C0150B">
      <w:r>
        <w:t xml:space="preserve">Use this website and the details above to work out how much the loan will </w:t>
      </w:r>
      <w:proofErr w:type="gramStart"/>
      <w:r>
        <w:t>actually cost</w:t>
      </w:r>
      <w:proofErr w:type="gramEnd"/>
      <w:r>
        <w:t xml:space="preserve">? </w:t>
      </w:r>
      <w:hyperlink r:id="rId12" w:anchor="repayments" w:history="1">
        <w:r w:rsidRPr="00B04FDF">
          <w:rPr>
            <w:rStyle w:val="Hyperlink"/>
          </w:rPr>
          <w:t>https://moneysmart.gov.au/loans/personal-loan-calculator#repayments</w:t>
        </w:r>
      </w:hyperlink>
    </w:p>
    <w:tbl>
      <w:tblPr>
        <w:tblStyle w:val="GridTable5Dark-Accent5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743"/>
        <w:gridCol w:w="1743"/>
      </w:tblGrid>
      <w:tr w:rsidR="00175091" w14:paraId="7036DE7B" w14:textId="77777777" w:rsidTr="007C0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21AF1736" w14:textId="77777777" w:rsidR="00175091" w:rsidRDefault="00175091" w:rsidP="007C0DA0">
            <w:pPr>
              <w:ind w:left="0"/>
            </w:pPr>
          </w:p>
        </w:tc>
        <w:tc>
          <w:tcPr>
            <w:tcW w:w="1743" w:type="dxa"/>
            <w:vAlign w:val="center"/>
          </w:tcPr>
          <w:p w14:paraId="551A4676" w14:textId="7CC0EB5A" w:rsidR="00175091" w:rsidRDefault="00175091" w:rsidP="007C0DA0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Credit Union 1</w:t>
            </w:r>
          </w:p>
        </w:tc>
        <w:tc>
          <w:tcPr>
            <w:tcW w:w="1743" w:type="dxa"/>
            <w:vAlign w:val="center"/>
          </w:tcPr>
          <w:p w14:paraId="6C0E0085" w14:textId="0D029168" w:rsidR="00175091" w:rsidRDefault="00175091" w:rsidP="007C0DA0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Credit Union 2</w:t>
            </w:r>
          </w:p>
        </w:tc>
      </w:tr>
      <w:tr w:rsidR="00175091" w14:paraId="49633D68" w14:textId="77777777" w:rsidTr="007C0D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040211BE" w14:textId="77777777" w:rsidR="00175091" w:rsidRDefault="00175091" w:rsidP="007C0DA0">
            <w:pPr>
              <w:ind w:left="0"/>
            </w:pPr>
            <w:r>
              <w:t>Total repayments</w:t>
            </w:r>
          </w:p>
        </w:tc>
        <w:tc>
          <w:tcPr>
            <w:tcW w:w="1743" w:type="dxa"/>
            <w:vAlign w:val="center"/>
          </w:tcPr>
          <w:p w14:paraId="5E6F5FA4" w14:textId="77777777" w:rsidR="00175091" w:rsidRDefault="00175091" w:rsidP="007C0DA0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1743" w:type="dxa"/>
            <w:vAlign w:val="center"/>
          </w:tcPr>
          <w:p w14:paraId="71B50A90" w14:textId="77777777" w:rsidR="00175091" w:rsidRDefault="00175091" w:rsidP="007C0DA0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</w:tr>
    </w:tbl>
    <w:p w14:paraId="217F09FE" w14:textId="77777777" w:rsidR="00175091" w:rsidRDefault="00175091" w:rsidP="00C0150B"/>
    <w:p w14:paraId="504E51C3" w14:textId="77777777" w:rsidR="005E1E9F" w:rsidRPr="00C0150B" w:rsidRDefault="005E1E9F" w:rsidP="00C0150B"/>
    <w:p w14:paraId="792702B8" w14:textId="77777777" w:rsidR="0076686E" w:rsidRPr="00247FC3" w:rsidRDefault="0076686E" w:rsidP="00247FC3"/>
    <w:p w14:paraId="702B05FA" w14:textId="6E8842B6" w:rsidR="00402FA5" w:rsidRDefault="00402FA5" w:rsidP="00EA6385"/>
    <w:p w14:paraId="00276683" w14:textId="2F98A770" w:rsidR="00BD2BC3" w:rsidRDefault="00BD2BC3" w:rsidP="00E216DF">
      <w:pPr>
        <w:pStyle w:val="Heading2"/>
      </w:pPr>
      <w:r>
        <w:t>4 – Zip Money</w:t>
      </w:r>
    </w:p>
    <w:p w14:paraId="02946F48" w14:textId="3B24D09A" w:rsidR="00BD2BC3" w:rsidRDefault="00BD2BC3" w:rsidP="00BD2BC3">
      <w:r>
        <w:t xml:space="preserve">Go to </w:t>
      </w:r>
      <w:hyperlink r:id="rId13" w:history="1">
        <w:r w:rsidR="00A91E2B">
          <w:rPr>
            <w:rStyle w:val="Hyperlink"/>
          </w:rPr>
          <w:t>https://zip.co/how-zip-works</w:t>
        </w:r>
      </w:hyperlink>
    </w:p>
    <w:p w14:paraId="137DDFC6" w14:textId="77777777" w:rsidR="00BD2BC3" w:rsidRDefault="00BD2BC3" w:rsidP="00BD2BC3">
      <w:pPr>
        <w:pStyle w:val="ListParagraph"/>
        <w:numPr>
          <w:ilvl w:val="0"/>
          <w:numId w:val="10"/>
        </w:numPr>
      </w:pPr>
      <w:r>
        <w:t>What is the difference between Zip Pay and Zip Money?</w:t>
      </w:r>
    </w:p>
    <w:p w14:paraId="5EFE5CC6" w14:textId="20A5FAD0" w:rsidR="00BD2BC3" w:rsidRPr="00F719F2" w:rsidRDefault="00BD2BC3" w:rsidP="00BD2BC3">
      <w:pPr>
        <w:pStyle w:val="ListParagraph"/>
        <w:numPr>
          <w:ilvl w:val="1"/>
          <w:numId w:val="10"/>
        </w:numPr>
        <w:rPr>
          <w:sz w:val="20"/>
          <w:szCs w:val="16"/>
        </w:rPr>
      </w:pPr>
      <w:r w:rsidRPr="00826450">
        <w:rPr>
          <w:sz w:val="20"/>
          <w:szCs w:val="16"/>
        </w:rPr>
        <w:t>(</w:t>
      </w:r>
      <w:r w:rsidR="008D06AC">
        <w:rPr>
          <w:sz w:val="20"/>
          <w:szCs w:val="16"/>
        </w:rPr>
        <w:t>and s</w:t>
      </w:r>
      <w:r w:rsidRPr="00826450">
        <w:rPr>
          <w:sz w:val="20"/>
          <w:szCs w:val="16"/>
        </w:rPr>
        <w:t>eriously how many buttons saying ‘Apply Now’ are there on this page?)</w:t>
      </w:r>
    </w:p>
    <w:p w14:paraId="5F39F82C" w14:textId="77777777" w:rsidR="00BD2BC3" w:rsidRDefault="00BD2BC3" w:rsidP="00BD2BC3">
      <w:pPr>
        <w:pStyle w:val="ListParagraph"/>
        <w:numPr>
          <w:ilvl w:val="0"/>
          <w:numId w:val="10"/>
        </w:numPr>
      </w:pPr>
      <w:r>
        <w:t>It might say interest free, but how much does it cost per month?</w:t>
      </w:r>
    </w:p>
    <w:p w14:paraId="4DF2A938" w14:textId="77777777" w:rsidR="00BD2BC3" w:rsidRDefault="00BD2BC3" w:rsidP="00BD2BC3">
      <w:pPr>
        <w:pStyle w:val="ListParagraph"/>
        <w:numPr>
          <w:ilvl w:val="0"/>
          <w:numId w:val="10"/>
        </w:numPr>
      </w:pPr>
      <w:r>
        <w:t>What is the minimum repayment per month?</w:t>
      </w:r>
    </w:p>
    <w:p w14:paraId="71529F22" w14:textId="77777777" w:rsidR="00BD2BC3" w:rsidRDefault="00BD2BC3" w:rsidP="00BD2BC3">
      <w:pPr>
        <w:pStyle w:val="ListParagraph"/>
        <w:numPr>
          <w:ilvl w:val="0"/>
          <w:numId w:val="10"/>
        </w:numPr>
      </w:pPr>
      <w:r>
        <w:t>How long would it take you to pay it off if you paid the minimum repayment per month?</w:t>
      </w:r>
    </w:p>
    <w:p w14:paraId="09AFDABC" w14:textId="77777777" w:rsidR="00BD2BC3" w:rsidRDefault="00BD2BC3" w:rsidP="00BD2BC3">
      <w:pPr>
        <w:pStyle w:val="ListParagraph"/>
        <w:numPr>
          <w:ilvl w:val="1"/>
          <w:numId w:val="10"/>
        </w:numPr>
      </w:pPr>
      <w:r>
        <w:t>(Show how you worked this out and did you include the per month fee?)</w:t>
      </w:r>
    </w:p>
    <w:p w14:paraId="3A6709AE" w14:textId="77777777" w:rsidR="00BD2BC3" w:rsidRDefault="00BD2BC3" w:rsidP="00BD2BC3">
      <w:pPr>
        <w:pStyle w:val="ListParagraph"/>
        <w:numPr>
          <w:ilvl w:val="0"/>
          <w:numId w:val="10"/>
        </w:numPr>
      </w:pPr>
      <w:r>
        <w:t>Who is eligible to apply?</w:t>
      </w:r>
    </w:p>
    <w:p w14:paraId="1DEB3892" w14:textId="77777777" w:rsidR="00BD2BC3" w:rsidRDefault="00BD2BC3" w:rsidP="00BD2BC3">
      <w:pPr>
        <w:pStyle w:val="ListParagraph"/>
        <w:numPr>
          <w:ilvl w:val="0"/>
          <w:numId w:val="10"/>
        </w:numPr>
      </w:pPr>
      <w:r>
        <w:t>Is there an establishment fee?</w:t>
      </w:r>
    </w:p>
    <w:p w14:paraId="63E60324" w14:textId="77777777" w:rsidR="00BD2BC3" w:rsidRDefault="00BD2BC3" w:rsidP="00BD2BC3">
      <w:pPr>
        <w:pStyle w:val="ListParagraph"/>
        <w:numPr>
          <w:ilvl w:val="0"/>
          <w:numId w:val="10"/>
        </w:numPr>
      </w:pPr>
      <w:r>
        <w:t xml:space="preserve">How long is the interest free period? </w:t>
      </w:r>
    </w:p>
    <w:p w14:paraId="0A136E92" w14:textId="77777777" w:rsidR="00BD2BC3" w:rsidRDefault="00BD2BC3" w:rsidP="00BD2BC3">
      <w:pPr>
        <w:pStyle w:val="ListParagraph"/>
        <w:numPr>
          <w:ilvl w:val="1"/>
          <w:numId w:val="10"/>
        </w:numPr>
      </w:pPr>
      <w:r>
        <w:t>How much interest do you pay after that?</w:t>
      </w:r>
    </w:p>
    <w:p w14:paraId="26859F7F" w14:textId="77777777" w:rsidR="00BD2BC3" w:rsidRDefault="00BD2BC3" w:rsidP="00BD2BC3">
      <w:pPr>
        <w:pStyle w:val="ListParagraph"/>
        <w:numPr>
          <w:ilvl w:val="2"/>
          <w:numId w:val="10"/>
        </w:numPr>
      </w:pPr>
      <w:r>
        <w:t xml:space="preserve">How easy is this information to find? </w:t>
      </w:r>
    </w:p>
    <w:p w14:paraId="19597CE7" w14:textId="77777777" w:rsidR="00875397" w:rsidRPr="00A31DCD" w:rsidRDefault="00BD2BC3" w:rsidP="00875397">
      <w:pPr>
        <w:pStyle w:val="ListParagraph"/>
        <w:numPr>
          <w:ilvl w:val="3"/>
          <w:numId w:val="10"/>
        </w:numPr>
        <w:rPr>
          <w:b/>
          <w:bCs/>
          <w:i/>
          <w:iCs/>
        </w:rPr>
      </w:pPr>
      <w:r w:rsidRPr="00A31DCD">
        <w:rPr>
          <w:b/>
          <w:bCs/>
          <w:i/>
          <w:iCs/>
        </w:rPr>
        <w:t xml:space="preserve">Did you give up </w:t>
      </w:r>
      <w:proofErr w:type="gramStart"/>
      <w:r w:rsidRPr="00A31DCD">
        <w:rPr>
          <w:b/>
          <w:bCs/>
          <w:i/>
          <w:iCs/>
        </w:rPr>
        <w:t>yet</w:t>
      </w:r>
      <w:r w:rsidR="004C1764" w:rsidRPr="00A31DCD">
        <w:rPr>
          <w:b/>
          <w:bCs/>
          <w:i/>
          <w:iCs/>
        </w:rPr>
        <w:t>…</w:t>
      </w:r>
      <w:proofErr w:type="gramEnd"/>
      <w:r w:rsidR="004C1764" w:rsidRPr="00A31DCD">
        <w:rPr>
          <w:b/>
          <w:bCs/>
          <w:i/>
          <w:iCs/>
        </w:rPr>
        <w:t xml:space="preserve"> I would </w:t>
      </w:r>
      <w:proofErr w:type="gramStart"/>
      <w:r w:rsidR="004C1764" w:rsidRPr="00A31DCD">
        <w:rPr>
          <w:b/>
          <w:bCs/>
          <w:i/>
          <w:iCs/>
        </w:rPr>
        <w:t>have</w:t>
      </w:r>
      <w:r w:rsidRPr="00A31DCD">
        <w:rPr>
          <w:b/>
          <w:bCs/>
          <w:i/>
          <w:iCs/>
        </w:rPr>
        <w:t>?</w:t>
      </w:r>
      <w:proofErr w:type="gramEnd"/>
    </w:p>
    <w:p w14:paraId="5F327A0B" w14:textId="77777777" w:rsidR="00875397" w:rsidRDefault="00875397" w:rsidP="00875397"/>
    <w:p w14:paraId="24260221" w14:textId="77777777" w:rsidR="001C3D4E" w:rsidRDefault="00875397" w:rsidP="0004400D">
      <w:r w:rsidRPr="001C3D4E">
        <w:rPr>
          <w:b/>
          <w:bCs/>
        </w:rPr>
        <w:t>Let</w:t>
      </w:r>
      <w:r w:rsidR="00C35E5B" w:rsidRPr="001C3D4E">
        <w:rPr>
          <w:b/>
          <w:bCs/>
        </w:rPr>
        <w:t>’</w:t>
      </w:r>
      <w:r w:rsidRPr="001C3D4E">
        <w:rPr>
          <w:b/>
          <w:bCs/>
        </w:rPr>
        <w:t>s make it simple</w:t>
      </w:r>
      <w:r w:rsidR="00C35E5B" w:rsidRPr="001C3D4E">
        <w:rPr>
          <w:b/>
          <w:bCs/>
        </w:rPr>
        <w:t>r</w:t>
      </w:r>
      <w:r w:rsidR="00C35E5B">
        <w:t xml:space="preserve">: </w:t>
      </w:r>
    </w:p>
    <w:p w14:paraId="5F589367" w14:textId="62484D8A" w:rsidR="00FE092A" w:rsidRDefault="00C35E5B" w:rsidP="0004400D">
      <w:r>
        <w:t>Zip Money is like a credit card with 19% interest</w:t>
      </w:r>
      <w:r w:rsidR="00B6699F">
        <w:rPr>
          <w:rStyle w:val="FootnoteReference"/>
        </w:rPr>
        <w:footnoteReference w:id="1"/>
      </w:r>
      <w:r>
        <w:t xml:space="preserve"> </w:t>
      </w:r>
      <w:r w:rsidR="00F2707A">
        <w:t>(</w:t>
      </w:r>
      <w:r w:rsidR="003B31AC">
        <w:t>after the first 3 months</w:t>
      </w:r>
      <w:r w:rsidR="00F2707A">
        <w:t>)</w:t>
      </w:r>
      <w:r w:rsidR="003B31AC">
        <w:t xml:space="preserve"> </w:t>
      </w:r>
      <w:r w:rsidR="00F2707A">
        <w:t>–</w:t>
      </w:r>
      <w:r w:rsidR="00F21AF3">
        <w:t xml:space="preserve"> </w:t>
      </w:r>
      <w:r>
        <w:t xml:space="preserve">this </w:t>
      </w:r>
      <w:r w:rsidR="0004400D">
        <w:t>interest rate</w:t>
      </w:r>
      <w:r w:rsidR="00F21AF3">
        <w:t xml:space="preserve"> changes every month and is usually</w:t>
      </w:r>
      <w:r w:rsidR="0004400D">
        <w:t xml:space="preserve"> </w:t>
      </w:r>
      <w:r w:rsidR="008B4B91">
        <w:t>a lot higher</w:t>
      </w:r>
      <w:r w:rsidR="0004400D">
        <w:t xml:space="preserve">. </w:t>
      </w:r>
    </w:p>
    <w:p w14:paraId="36939087" w14:textId="3E381311" w:rsidR="00FE092A" w:rsidRDefault="000D68DA" w:rsidP="00057D93">
      <w:pPr>
        <w:pStyle w:val="ListParagraph"/>
        <w:numPr>
          <w:ilvl w:val="0"/>
          <w:numId w:val="16"/>
        </w:numPr>
      </w:pPr>
      <w:r>
        <w:t>T</w:t>
      </w:r>
      <w:r w:rsidR="0004400D">
        <w:t>his website work</w:t>
      </w:r>
      <w:r>
        <w:t>s</w:t>
      </w:r>
      <w:r w:rsidR="0004400D">
        <w:t xml:space="preserve"> out </w:t>
      </w:r>
      <w:r w:rsidR="00656434">
        <w:t xml:space="preserve">how much you’ll pay if you </w:t>
      </w:r>
      <w:r w:rsidR="005C4E0C">
        <w:t xml:space="preserve">only </w:t>
      </w:r>
      <w:r w:rsidR="00656434">
        <w:t xml:space="preserve">pay </w:t>
      </w:r>
      <w:r>
        <w:t xml:space="preserve">the minimum </w:t>
      </w:r>
      <w:r w:rsidR="005C4E0C">
        <w:t xml:space="preserve">repayment </w:t>
      </w:r>
      <w:r>
        <w:t>each month</w:t>
      </w:r>
      <w:r w:rsidR="00656434">
        <w:t>.</w:t>
      </w:r>
      <w:r>
        <w:t xml:space="preserve"> </w:t>
      </w:r>
      <w:hyperlink r:id="rId14" w:history="1">
        <w:r w:rsidR="00FE092A">
          <w:rPr>
            <w:rStyle w:val="Hyperlink"/>
          </w:rPr>
          <w:t>https://moneysmart.gov.au/credit-cards/credit-card-calculator</w:t>
        </w:r>
      </w:hyperlink>
    </w:p>
    <w:p w14:paraId="08405170" w14:textId="64986C02" w:rsidR="009D2644" w:rsidRDefault="009D2644" w:rsidP="00057D93">
      <w:pPr>
        <w:pStyle w:val="ListParagraph"/>
        <w:numPr>
          <w:ilvl w:val="0"/>
          <w:numId w:val="16"/>
        </w:numPr>
      </w:pPr>
      <w:r>
        <w:t>Use this number in the table at the end</w:t>
      </w:r>
      <w:r w:rsidR="00057D93">
        <w:t>.</w:t>
      </w:r>
    </w:p>
    <w:p w14:paraId="2C36772A" w14:textId="77777777" w:rsidR="00966F07" w:rsidRDefault="00966F07" w:rsidP="0004400D"/>
    <w:p w14:paraId="6ED7C8EE" w14:textId="6B9A1434" w:rsidR="003B78B2" w:rsidRPr="00875397" w:rsidRDefault="003B78B2" w:rsidP="00875397">
      <w:r>
        <w:br w:type="page"/>
      </w:r>
    </w:p>
    <w:p w14:paraId="7C7426C4" w14:textId="12C6C748" w:rsidR="00135D81" w:rsidRDefault="005E5255" w:rsidP="00E216DF">
      <w:pPr>
        <w:pStyle w:val="Heading2"/>
      </w:pPr>
      <w:r>
        <w:t xml:space="preserve">5 - </w:t>
      </w:r>
      <w:r w:rsidR="006A6DEE">
        <w:t>No</w:t>
      </w:r>
      <w:r w:rsidR="00C32825">
        <w:t xml:space="preserve"> or Low Interest Loans</w:t>
      </w:r>
    </w:p>
    <w:p w14:paraId="2ED358C4" w14:textId="168ED30A" w:rsidR="00135D81" w:rsidRDefault="00C32825" w:rsidP="00EA6385">
      <w:r>
        <w:t xml:space="preserve">Go to </w:t>
      </w:r>
      <w:hyperlink r:id="rId15" w:history="1">
        <w:r w:rsidR="006A6DEE" w:rsidRPr="00B04FDF">
          <w:rPr>
            <w:rStyle w:val="Hyperlink"/>
          </w:rPr>
          <w:t>https://moneysmart.gov.au/loans/no-or-low-interest-loans</w:t>
        </w:r>
      </w:hyperlink>
    </w:p>
    <w:p w14:paraId="795A883C" w14:textId="2FEC6013" w:rsidR="00F53D43" w:rsidRDefault="006E0DCC" w:rsidP="00F53D43">
      <w:pPr>
        <w:pStyle w:val="ListParagraph"/>
        <w:numPr>
          <w:ilvl w:val="0"/>
          <w:numId w:val="11"/>
        </w:numPr>
      </w:pPr>
      <w:r>
        <w:t>Are you eligible</w:t>
      </w:r>
      <w:r w:rsidR="007E599B">
        <w:t xml:space="preserve"> for the N</w:t>
      </w:r>
      <w:r w:rsidR="007E599B" w:rsidRPr="007E599B">
        <w:t xml:space="preserve">o </w:t>
      </w:r>
      <w:r w:rsidR="007E599B">
        <w:t>I</w:t>
      </w:r>
      <w:r w:rsidR="007E599B" w:rsidRPr="007E599B">
        <w:t xml:space="preserve">nterest </w:t>
      </w:r>
      <w:r w:rsidR="007E599B">
        <w:t>L</w:t>
      </w:r>
      <w:r w:rsidR="007E599B" w:rsidRPr="007E599B">
        <w:t xml:space="preserve">oan </w:t>
      </w:r>
      <w:r w:rsidR="007E599B">
        <w:t>S</w:t>
      </w:r>
      <w:r w:rsidR="007E599B" w:rsidRPr="007E599B">
        <w:t>cheme</w:t>
      </w:r>
      <w:r>
        <w:t>?</w:t>
      </w:r>
    </w:p>
    <w:p w14:paraId="48EA418C" w14:textId="384F0818" w:rsidR="007E599B" w:rsidRDefault="007E599B" w:rsidP="007E599B">
      <w:pPr>
        <w:pStyle w:val="ListParagraph"/>
        <w:numPr>
          <w:ilvl w:val="1"/>
          <w:numId w:val="11"/>
        </w:numPr>
      </w:pPr>
      <w:r>
        <w:t>Is what you want to buy on the list of approved items?</w:t>
      </w:r>
    </w:p>
    <w:p w14:paraId="4AF6492D" w14:textId="6FAB11DD" w:rsidR="007E599B" w:rsidRDefault="00CE0337" w:rsidP="007E599B">
      <w:pPr>
        <w:pStyle w:val="ListParagraph"/>
        <w:numPr>
          <w:ilvl w:val="0"/>
          <w:numId w:val="11"/>
        </w:numPr>
      </w:pPr>
      <w:r>
        <w:t>What is the interest rate?</w:t>
      </w:r>
    </w:p>
    <w:p w14:paraId="202C2685" w14:textId="3F3F79CE" w:rsidR="00D74985" w:rsidRDefault="00F15C53" w:rsidP="00F27B4B">
      <w:r>
        <w:t xml:space="preserve">Use your </w:t>
      </w:r>
      <w:r w:rsidRPr="00721FFB">
        <w:rPr>
          <w:b/>
          <w:bCs/>
        </w:rPr>
        <w:t>Budget 3</w:t>
      </w:r>
      <w:r>
        <w:t xml:space="preserve"> to work out how much you can afford to pay off a loan, then u</w:t>
      </w:r>
      <w:r w:rsidR="00D74985">
        <w:t>se this website to find out how long it would take to pay off</w:t>
      </w:r>
      <w:r w:rsidR="00D74985">
        <w:br/>
      </w:r>
      <w:hyperlink r:id="rId16" w:anchor="howlong" w:history="1">
        <w:r w:rsidR="00D74985">
          <w:rPr>
            <w:rStyle w:val="Hyperlink"/>
          </w:rPr>
          <w:t>https://moneysmart.gov.au/loans/personal-loan-calculator#howlong</w:t>
        </w:r>
      </w:hyperlink>
    </w:p>
    <w:p w14:paraId="0130B04D" w14:textId="43E832FE" w:rsidR="00AF00A5" w:rsidRDefault="00AF00A5" w:rsidP="00F27B4B"/>
    <w:p w14:paraId="3DF91CE1" w14:textId="77777777" w:rsidR="00AF00A5" w:rsidRDefault="00AF00A5" w:rsidP="00F27B4B"/>
    <w:p w14:paraId="253F2656" w14:textId="4C8551B8" w:rsidR="006E0DCC" w:rsidRPr="00E216DF" w:rsidRDefault="00DD4ED0" w:rsidP="00AF00A5">
      <w:pPr>
        <w:pStyle w:val="Heading1"/>
      </w:pPr>
      <w:r w:rsidRPr="00E216DF">
        <w:t>Final Recommendation</w:t>
      </w:r>
    </w:p>
    <w:p w14:paraId="5E4F11E2" w14:textId="72A87DD7" w:rsidR="008D3E39" w:rsidRDefault="00DD4ED0" w:rsidP="00EA6385">
      <w:r>
        <w:t xml:space="preserve">Complete this table and </w:t>
      </w:r>
      <w:r w:rsidR="002176E8">
        <w:t xml:space="preserve">make a recommendation about whether you will save </w:t>
      </w:r>
      <w:r w:rsidR="008D06AC">
        <w:t xml:space="preserve">the money </w:t>
      </w:r>
      <w:r w:rsidR="002176E8">
        <w:t xml:space="preserve">yourself (and </w:t>
      </w:r>
      <w:proofErr w:type="gramStart"/>
      <w:r w:rsidR="002176E8">
        <w:t>have to</w:t>
      </w:r>
      <w:proofErr w:type="gramEnd"/>
      <w:r w:rsidR="002176E8">
        <w:t xml:space="preserve"> wait) or which institution you will borrow</w:t>
      </w:r>
      <w:r w:rsidR="008D06AC">
        <w:t xml:space="preserve"> from?</w:t>
      </w:r>
    </w:p>
    <w:tbl>
      <w:tblPr>
        <w:tblStyle w:val="GridTable5Dark-Accent5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3010"/>
        <w:gridCol w:w="3511"/>
      </w:tblGrid>
      <w:tr w:rsidR="00A978BD" w14:paraId="005FE710" w14:textId="77777777" w:rsidTr="00A3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28A10EA" w14:textId="5CD109FA" w:rsidR="00A978BD" w:rsidRDefault="00A978BD" w:rsidP="006570F9">
            <w:pPr>
              <w:ind w:left="0"/>
              <w:jc w:val="center"/>
            </w:pPr>
            <w:r>
              <w:t>Method</w:t>
            </w:r>
          </w:p>
        </w:tc>
        <w:tc>
          <w:tcPr>
            <w:tcW w:w="3010" w:type="dxa"/>
            <w:vAlign w:val="center"/>
          </w:tcPr>
          <w:p w14:paraId="65B7CEDA" w14:textId="684DA26D" w:rsidR="00A978BD" w:rsidRDefault="00F14DE9" w:rsidP="006570F9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How long to pay off?</w:t>
            </w:r>
            <w:r w:rsidR="006570F9">
              <w:br/>
              <w:t>(or save the money)</w:t>
            </w:r>
          </w:p>
        </w:tc>
        <w:tc>
          <w:tcPr>
            <w:tcW w:w="3511" w:type="dxa"/>
            <w:vAlign w:val="center"/>
          </w:tcPr>
          <w:p w14:paraId="578765F9" w14:textId="53C18712" w:rsidR="00A978BD" w:rsidRDefault="00F14DE9" w:rsidP="006570F9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How much </w:t>
            </w:r>
            <w:r w:rsidR="006570F9">
              <w:t>will it cost in total?</w:t>
            </w:r>
            <w:r w:rsidR="000A5BF7">
              <w:br/>
              <w:t>(Including interest and fees)</w:t>
            </w:r>
          </w:p>
        </w:tc>
      </w:tr>
      <w:tr w:rsidR="00A978BD" w14:paraId="421DE7D9" w14:textId="77777777" w:rsidTr="00A3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7A300FF9" w14:textId="14D22E5A" w:rsidR="00A978BD" w:rsidRDefault="00A978BD" w:rsidP="006570F9">
            <w:pPr>
              <w:ind w:left="0"/>
              <w:jc w:val="right"/>
            </w:pPr>
            <w:r>
              <w:t>Saving</w:t>
            </w:r>
          </w:p>
        </w:tc>
        <w:tc>
          <w:tcPr>
            <w:tcW w:w="3010" w:type="dxa"/>
          </w:tcPr>
          <w:p w14:paraId="20E1C862" w14:textId="46B91A6A" w:rsidR="00A978BD" w:rsidRDefault="00A978BD" w:rsidP="00C83042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11" w:type="dxa"/>
          </w:tcPr>
          <w:p w14:paraId="10D1224F" w14:textId="1135598C" w:rsidR="00A978BD" w:rsidRDefault="00A978BD" w:rsidP="00C83042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4DE9" w14:paraId="1E43DF9F" w14:textId="77777777" w:rsidTr="00A31D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A0B9126" w14:textId="3530B1E2" w:rsidR="00F14DE9" w:rsidRDefault="00F14DE9" w:rsidP="006570F9">
            <w:pPr>
              <w:ind w:left="0"/>
              <w:jc w:val="right"/>
            </w:pPr>
            <w:r>
              <w:t>Bank</w:t>
            </w:r>
            <w:r w:rsidR="005F2BA2">
              <w:t xml:space="preserve"> 1</w:t>
            </w:r>
          </w:p>
        </w:tc>
        <w:tc>
          <w:tcPr>
            <w:tcW w:w="3010" w:type="dxa"/>
          </w:tcPr>
          <w:p w14:paraId="18CC2970" w14:textId="46372415" w:rsidR="00F14DE9" w:rsidRDefault="00F14DE9" w:rsidP="00C83042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11" w:type="dxa"/>
          </w:tcPr>
          <w:p w14:paraId="6B5E5DDD" w14:textId="4C700FB9" w:rsidR="00F14DE9" w:rsidRDefault="00F14DE9" w:rsidP="00C83042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E5255" w14:paraId="309E4C24" w14:textId="77777777" w:rsidTr="00A3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9AFE186" w14:textId="77777777" w:rsidR="005E5255" w:rsidRDefault="005E5255" w:rsidP="007C0DA0">
            <w:pPr>
              <w:ind w:left="0"/>
              <w:jc w:val="right"/>
            </w:pPr>
            <w:r>
              <w:t>Bank 2</w:t>
            </w:r>
          </w:p>
        </w:tc>
        <w:tc>
          <w:tcPr>
            <w:tcW w:w="3010" w:type="dxa"/>
          </w:tcPr>
          <w:p w14:paraId="1B6BC0E0" w14:textId="0217FABC" w:rsidR="005E5255" w:rsidRDefault="005E5255" w:rsidP="00C83042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11" w:type="dxa"/>
          </w:tcPr>
          <w:p w14:paraId="0FD31A22" w14:textId="6CFABF8F" w:rsidR="005E5255" w:rsidRDefault="005E5255" w:rsidP="00C83042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E5255" w14:paraId="7A35017A" w14:textId="77777777" w:rsidTr="00A31D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3280205" w14:textId="77777777" w:rsidR="005E5255" w:rsidRDefault="005E5255" w:rsidP="007C0DA0">
            <w:pPr>
              <w:ind w:left="0"/>
              <w:jc w:val="right"/>
            </w:pPr>
            <w:r>
              <w:t>Credit Union 1</w:t>
            </w:r>
          </w:p>
        </w:tc>
        <w:tc>
          <w:tcPr>
            <w:tcW w:w="3010" w:type="dxa"/>
          </w:tcPr>
          <w:p w14:paraId="40E24BA3" w14:textId="77777777" w:rsidR="005E5255" w:rsidRDefault="005E5255" w:rsidP="00BA545C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11" w:type="dxa"/>
          </w:tcPr>
          <w:p w14:paraId="447C938A" w14:textId="6A93B2CE" w:rsidR="005E5255" w:rsidRDefault="005E5255" w:rsidP="00C83042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E5255" w14:paraId="38C7CD04" w14:textId="77777777" w:rsidTr="00A3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E86982F" w14:textId="77777777" w:rsidR="005E5255" w:rsidRDefault="005E5255" w:rsidP="007C0DA0">
            <w:pPr>
              <w:ind w:left="0"/>
              <w:jc w:val="right"/>
            </w:pPr>
            <w:r>
              <w:t>Credit Union 2</w:t>
            </w:r>
          </w:p>
        </w:tc>
        <w:tc>
          <w:tcPr>
            <w:tcW w:w="3010" w:type="dxa"/>
          </w:tcPr>
          <w:p w14:paraId="6C892E72" w14:textId="77777777" w:rsidR="005E5255" w:rsidRDefault="005E5255" w:rsidP="00C83042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11" w:type="dxa"/>
          </w:tcPr>
          <w:p w14:paraId="65C7B06A" w14:textId="3F3F824C" w:rsidR="005E5255" w:rsidRDefault="005E5255" w:rsidP="00C83042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E5255" w14:paraId="0F7BA164" w14:textId="77777777" w:rsidTr="00A31D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007A3CFD" w14:textId="3B8D5B8B" w:rsidR="005E5255" w:rsidRDefault="005E5255" w:rsidP="007C0DA0">
            <w:pPr>
              <w:ind w:left="0"/>
              <w:jc w:val="right"/>
            </w:pPr>
            <w:r>
              <w:t>Zip Money</w:t>
            </w:r>
          </w:p>
        </w:tc>
        <w:tc>
          <w:tcPr>
            <w:tcW w:w="3010" w:type="dxa"/>
          </w:tcPr>
          <w:p w14:paraId="6C825C32" w14:textId="77777777" w:rsidR="005E5255" w:rsidRDefault="005E5255" w:rsidP="00C83042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11" w:type="dxa"/>
          </w:tcPr>
          <w:p w14:paraId="6017E366" w14:textId="027661F3" w:rsidR="005E5255" w:rsidRDefault="005E5255" w:rsidP="00C83042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E0337" w14:paraId="1DCA168E" w14:textId="77777777" w:rsidTr="00A3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301607B" w14:textId="0EF19B75" w:rsidR="00CE0337" w:rsidRDefault="00CE0337" w:rsidP="006570F9">
            <w:pPr>
              <w:ind w:left="0"/>
              <w:jc w:val="right"/>
            </w:pPr>
            <w:r>
              <w:t>No Interest Loan Scheme</w:t>
            </w:r>
          </w:p>
        </w:tc>
        <w:tc>
          <w:tcPr>
            <w:tcW w:w="3010" w:type="dxa"/>
          </w:tcPr>
          <w:p w14:paraId="46DF2992" w14:textId="77777777" w:rsidR="00CE0337" w:rsidRDefault="00CE0337" w:rsidP="00C83042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11" w:type="dxa"/>
          </w:tcPr>
          <w:p w14:paraId="7A4AAC8A" w14:textId="12984D92" w:rsidR="00CE0337" w:rsidRDefault="00CE0337" w:rsidP="00C83042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6F46C35" w14:textId="0DF062FF" w:rsidR="008D3E39" w:rsidRDefault="008D3E39" w:rsidP="008D06AC">
      <w:pPr>
        <w:ind w:left="0"/>
      </w:pPr>
    </w:p>
    <w:p w14:paraId="69D6EDF8" w14:textId="582AEF87" w:rsidR="00AB0ED2" w:rsidRDefault="00AB0ED2" w:rsidP="00AB0ED2">
      <w:r>
        <w:t>The best option for me is</w:t>
      </w:r>
      <w:r w:rsidR="00AE7F66">
        <w:t xml:space="preserve"> </w:t>
      </w:r>
      <w:r>
        <w:t>…</w:t>
      </w:r>
    </w:p>
    <w:p w14:paraId="51D130A1" w14:textId="5505BCDB" w:rsidR="00AE7F66" w:rsidRPr="008770E1" w:rsidRDefault="00AE7F66" w:rsidP="00AB0ED2">
      <w:r>
        <w:t xml:space="preserve">Because … </w:t>
      </w:r>
    </w:p>
    <w:sectPr w:rsidR="00AE7F66" w:rsidRPr="008770E1" w:rsidSect="009863AF">
      <w:footerReference w:type="default" r:id="rId17"/>
      <w:headerReference w:type="first" r:id="rId18"/>
      <w:footerReference w:type="first" r:id="rId19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11894" w14:textId="77777777" w:rsidR="00016177" w:rsidRDefault="00016177" w:rsidP="00EA6385">
      <w:r>
        <w:separator/>
      </w:r>
    </w:p>
  </w:endnote>
  <w:endnote w:type="continuationSeparator" w:id="0">
    <w:p w14:paraId="7099730F" w14:textId="77777777" w:rsidR="00016177" w:rsidRDefault="00016177" w:rsidP="00EA6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8ABDA66-F96E-4992-B2A8-02E775581014}"/>
    <w:embedBold r:id="rId2" w:fontKey="{15CD2BA2-A2ED-4315-B4AC-248B81C9D61F}"/>
    <w:embedItalic r:id="rId3" w:fontKey="{5769DF24-0159-4518-B81B-FBA6DCB82A1A}"/>
    <w:embedBoldItalic r:id="rId4" w:fontKey="{A9B39283-1820-4211-ADDC-7943DEE6D7B2}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E4A01FB-E582-4719-925E-8A4F2D4F148F}"/>
    <w:embedBold r:id="rId6" w:fontKey="{748D3100-256B-419C-BC48-EDB2B5DA14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93DC891-7753-49FA-A488-C8D7894C5D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CC214AE-74E5-41AC-96FF-0A1A7F23EA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4198823"/>
      <w:docPartObj>
        <w:docPartGallery w:val="Page Numbers (Bottom of Page)"/>
        <w:docPartUnique/>
      </w:docPartObj>
    </w:sdtPr>
    <w:sdtEndPr/>
    <w:sdtContent>
      <w:p w14:paraId="05219F6A" w14:textId="1B052584" w:rsidR="00764BEF" w:rsidRDefault="00764BEF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of </w:t>
        </w:r>
        <w:fldSimple w:instr=" NUMPAGES  \* MERGEFORMAT ">
          <w:r w:rsidR="00AF00A5">
            <w:rPr>
              <w:noProof/>
            </w:rPr>
            <w:t>4</w:t>
          </w:r>
        </w:fldSimple>
      </w:p>
    </w:sdtContent>
  </w:sdt>
  <w:p w14:paraId="6AF7B9CE" w14:textId="380945E0" w:rsidR="003B78B2" w:rsidRDefault="003B78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71628" w14:textId="49386072" w:rsidR="00BF2F2C" w:rsidRDefault="00B1621B" w:rsidP="002A36B0">
    <w:pPr>
      <w:pStyle w:val="Footer"/>
      <w:tabs>
        <w:tab w:val="clear" w:pos="9026"/>
        <w:tab w:val="right" w:pos="10204"/>
      </w:tabs>
    </w:pPr>
    <w:r>
      <w:tab/>
    </w:r>
    <w:r>
      <w:tab/>
      <w:t xml:space="preserve">Tubbni - </w:t>
    </w:r>
    <w:r w:rsidR="00702666">
      <w:rPr>
        <w:noProof/>
      </w:rPr>
      <w:fldChar w:fldCharType="begin"/>
    </w:r>
    <w:r w:rsidR="00702666">
      <w:rPr>
        <w:noProof/>
      </w:rPr>
      <w:instrText xml:space="preserve"> FILENAME \* MERGEFORMAT </w:instrText>
    </w:r>
    <w:r w:rsidR="00702666">
      <w:rPr>
        <w:noProof/>
      </w:rPr>
      <w:fldChar w:fldCharType="separate"/>
    </w:r>
    <w:r w:rsidR="00BA545C">
      <w:rPr>
        <w:noProof/>
      </w:rPr>
      <w:t>How to Adult Part 4 - Get Stuff</w:t>
    </w:r>
    <w:r w:rsidR="007026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63929" w14:textId="77777777" w:rsidR="00016177" w:rsidRDefault="00016177" w:rsidP="00EA6385">
      <w:r>
        <w:separator/>
      </w:r>
    </w:p>
  </w:footnote>
  <w:footnote w:type="continuationSeparator" w:id="0">
    <w:p w14:paraId="0A2772CF" w14:textId="77777777" w:rsidR="00016177" w:rsidRDefault="00016177" w:rsidP="00EA6385">
      <w:r>
        <w:continuationSeparator/>
      </w:r>
    </w:p>
  </w:footnote>
  <w:footnote w:id="1">
    <w:p w14:paraId="58BE1835" w14:textId="3613177E" w:rsidR="00B6699F" w:rsidRDefault="00B6699F">
      <w:pPr>
        <w:pStyle w:val="FootnoteText"/>
        <w:rPr>
          <w:sz w:val="18"/>
          <w:szCs w:val="18"/>
        </w:rPr>
      </w:pPr>
      <w:r w:rsidRPr="00F21AF3">
        <w:rPr>
          <w:rStyle w:val="FootnoteReference"/>
          <w:sz w:val="18"/>
          <w:szCs w:val="18"/>
        </w:rPr>
        <w:footnoteRef/>
      </w:r>
      <w:r w:rsidRPr="00F21AF3">
        <w:rPr>
          <w:sz w:val="18"/>
          <w:szCs w:val="18"/>
        </w:rPr>
        <w:t xml:space="preserve"> </w:t>
      </w:r>
      <w:r w:rsidR="00915F76" w:rsidRPr="00F21AF3">
        <w:rPr>
          <w:sz w:val="18"/>
          <w:szCs w:val="18"/>
        </w:rPr>
        <w:t>Australian i</w:t>
      </w:r>
      <w:r w:rsidRPr="00F21AF3">
        <w:rPr>
          <w:sz w:val="18"/>
          <w:szCs w:val="18"/>
        </w:rPr>
        <w:t xml:space="preserve">nterest rates are currently the lowest they’ve ever been and </w:t>
      </w:r>
      <w:r w:rsidR="00F21AF3" w:rsidRPr="00F21AF3">
        <w:rPr>
          <w:sz w:val="18"/>
          <w:szCs w:val="18"/>
        </w:rPr>
        <w:t>they’re</w:t>
      </w:r>
      <w:r w:rsidRPr="00F21AF3">
        <w:rPr>
          <w:sz w:val="18"/>
          <w:szCs w:val="18"/>
        </w:rPr>
        <w:t xml:space="preserve"> still </w:t>
      </w:r>
      <w:r w:rsidR="00F21AF3" w:rsidRPr="00F21AF3">
        <w:rPr>
          <w:sz w:val="18"/>
          <w:szCs w:val="18"/>
        </w:rPr>
        <w:t xml:space="preserve">charging </w:t>
      </w:r>
      <w:r w:rsidR="008555B8" w:rsidRPr="00F21AF3">
        <w:rPr>
          <w:sz w:val="18"/>
          <w:szCs w:val="18"/>
        </w:rPr>
        <w:t>19% interest‼!</w:t>
      </w:r>
    </w:p>
    <w:p w14:paraId="15791CA6" w14:textId="77777777" w:rsidR="001D77DC" w:rsidRDefault="001D77DC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17297" w14:textId="77777777" w:rsidR="00BF2F2C" w:rsidRDefault="00BF2F2C" w:rsidP="00EA638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3F6E98CF" wp14:editId="10E900DD">
          <wp:simplePos x="0" y="0"/>
          <wp:positionH relativeFrom="page">
            <wp:posOffset>5990057</wp:posOffset>
          </wp:positionH>
          <wp:positionV relativeFrom="page">
            <wp:posOffset>105030</wp:posOffset>
          </wp:positionV>
          <wp:extent cx="1347914" cy="828989"/>
          <wp:effectExtent l="133350" t="57150" r="195580" b="314325"/>
          <wp:wrapNone/>
          <wp:docPr id="1" name="Science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ience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707942">
                    <a:off x="0" y="0"/>
                    <a:ext cx="1347914" cy="828989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152400" dist="12000" dir="900000" sy="98000" kx="110000" ky="200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perspectiveRelaxed">
                      <a:rot lat="19800000" lon="1200000" rev="20820000"/>
                    </a:camera>
                    <a:lightRig rig="threePt" dir="t"/>
                  </a:scene3d>
                  <a:sp3d contourW="6350" prstMaterial="matte">
                    <a:bevelT w="101600" h="101600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A734C"/>
    <w:multiLevelType w:val="multilevel"/>
    <w:tmpl w:val="DE5E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6693C"/>
    <w:multiLevelType w:val="hybridMultilevel"/>
    <w:tmpl w:val="EDA80C8A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0503C6"/>
    <w:multiLevelType w:val="hybridMultilevel"/>
    <w:tmpl w:val="A750573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AFF4DDD"/>
    <w:multiLevelType w:val="multilevel"/>
    <w:tmpl w:val="B6B61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D4513"/>
    <w:multiLevelType w:val="hybridMultilevel"/>
    <w:tmpl w:val="5268BFA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CA0749"/>
    <w:multiLevelType w:val="hybridMultilevel"/>
    <w:tmpl w:val="35B010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962F1D"/>
    <w:multiLevelType w:val="multilevel"/>
    <w:tmpl w:val="3EA6F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546028"/>
    <w:multiLevelType w:val="hybridMultilevel"/>
    <w:tmpl w:val="676402C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2FA4599"/>
    <w:multiLevelType w:val="hybridMultilevel"/>
    <w:tmpl w:val="6A62BD2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FAF422F"/>
    <w:multiLevelType w:val="hybridMultilevel"/>
    <w:tmpl w:val="7726545C"/>
    <w:lvl w:ilvl="0" w:tplc="D9A63820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50E64AA2"/>
    <w:multiLevelType w:val="hybridMultilevel"/>
    <w:tmpl w:val="235E0EAE"/>
    <w:lvl w:ilvl="0" w:tplc="8C9CB308">
      <w:numFmt w:val="bullet"/>
      <w:pStyle w:val="ListParagraph"/>
      <w:lvlText w:val="•"/>
      <w:lvlJc w:val="left"/>
      <w:pPr>
        <w:ind w:left="1080" w:hanging="360"/>
      </w:pPr>
      <w:rPr>
        <w:rFonts w:ascii="Century Gothic" w:eastAsia="Meiryo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02755B"/>
    <w:multiLevelType w:val="hybridMultilevel"/>
    <w:tmpl w:val="E5822E2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16A6031"/>
    <w:multiLevelType w:val="hybridMultilevel"/>
    <w:tmpl w:val="2758A0F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9041093"/>
    <w:multiLevelType w:val="multilevel"/>
    <w:tmpl w:val="2D14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852C0F"/>
    <w:multiLevelType w:val="hybridMultilevel"/>
    <w:tmpl w:val="D004E26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A8D5205"/>
    <w:multiLevelType w:val="hybridMultilevel"/>
    <w:tmpl w:val="C46846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2"/>
  </w:num>
  <w:num w:numId="5">
    <w:abstractNumId w:val="5"/>
  </w:num>
  <w:num w:numId="6">
    <w:abstractNumId w:val="15"/>
  </w:num>
  <w:num w:numId="7">
    <w:abstractNumId w:val="9"/>
  </w:num>
  <w:num w:numId="8">
    <w:abstractNumId w:val="10"/>
  </w:num>
  <w:num w:numId="9">
    <w:abstractNumId w:val="4"/>
  </w:num>
  <w:num w:numId="10">
    <w:abstractNumId w:val="11"/>
  </w:num>
  <w:num w:numId="11">
    <w:abstractNumId w:val="14"/>
  </w:num>
  <w:num w:numId="12">
    <w:abstractNumId w:val="6"/>
  </w:num>
  <w:num w:numId="13">
    <w:abstractNumId w:val="0"/>
  </w:num>
  <w:num w:numId="14">
    <w:abstractNumId w:val="3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E1"/>
    <w:rsid w:val="00010C18"/>
    <w:rsid w:val="00016177"/>
    <w:rsid w:val="000351E1"/>
    <w:rsid w:val="0004400D"/>
    <w:rsid w:val="0004420A"/>
    <w:rsid w:val="0004528B"/>
    <w:rsid w:val="00046B0E"/>
    <w:rsid w:val="00057D93"/>
    <w:rsid w:val="00087FC7"/>
    <w:rsid w:val="0009050B"/>
    <w:rsid w:val="0009301D"/>
    <w:rsid w:val="00094D67"/>
    <w:rsid w:val="000A19B8"/>
    <w:rsid w:val="000A5BF7"/>
    <w:rsid w:val="000A7F80"/>
    <w:rsid w:val="000B4452"/>
    <w:rsid w:val="000C7EBB"/>
    <w:rsid w:val="000D68DA"/>
    <w:rsid w:val="00106C79"/>
    <w:rsid w:val="00112EB3"/>
    <w:rsid w:val="00121A98"/>
    <w:rsid w:val="001267D2"/>
    <w:rsid w:val="00135D81"/>
    <w:rsid w:val="00170355"/>
    <w:rsid w:val="00175091"/>
    <w:rsid w:val="00175828"/>
    <w:rsid w:val="001921BA"/>
    <w:rsid w:val="001A300B"/>
    <w:rsid w:val="001B5E0F"/>
    <w:rsid w:val="001C3D4E"/>
    <w:rsid w:val="001C6287"/>
    <w:rsid w:val="001D77DC"/>
    <w:rsid w:val="001F2F2A"/>
    <w:rsid w:val="001F3593"/>
    <w:rsid w:val="00216BF5"/>
    <w:rsid w:val="002176E8"/>
    <w:rsid w:val="00226BF4"/>
    <w:rsid w:val="002324EB"/>
    <w:rsid w:val="00247FC3"/>
    <w:rsid w:val="00270597"/>
    <w:rsid w:val="00282171"/>
    <w:rsid w:val="00282AE4"/>
    <w:rsid w:val="002A36B0"/>
    <w:rsid w:val="002A7075"/>
    <w:rsid w:val="002A7657"/>
    <w:rsid w:val="002B7464"/>
    <w:rsid w:val="002D499D"/>
    <w:rsid w:val="002D6D15"/>
    <w:rsid w:val="002E0971"/>
    <w:rsid w:val="003170B1"/>
    <w:rsid w:val="00337809"/>
    <w:rsid w:val="00337F41"/>
    <w:rsid w:val="00353FD4"/>
    <w:rsid w:val="00357C1D"/>
    <w:rsid w:val="003809FF"/>
    <w:rsid w:val="003B31AC"/>
    <w:rsid w:val="003B78B2"/>
    <w:rsid w:val="003C489E"/>
    <w:rsid w:val="00402FA5"/>
    <w:rsid w:val="00456889"/>
    <w:rsid w:val="004615D8"/>
    <w:rsid w:val="00462D8F"/>
    <w:rsid w:val="00477CA9"/>
    <w:rsid w:val="004B3B9F"/>
    <w:rsid w:val="004C1764"/>
    <w:rsid w:val="004D3377"/>
    <w:rsid w:val="004E05EA"/>
    <w:rsid w:val="004F1B41"/>
    <w:rsid w:val="0058516A"/>
    <w:rsid w:val="00587DB8"/>
    <w:rsid w:val="00594B0F"/>
    <w:rsid w:val="005B4B61"/>
    <w:rsid w:val="005B6F44"/>
    <w:rsid w:val="005C4A2C"/>
    <w:rsid w:val="005C4E0C"/>
    <w:rsid w:val="005E1E9F"/>
    <w:rsid w:val="005E5255"/>
    <w:rsid w:val="005F2BA2"/>
    <w:rsid w:val="005F4D9C"/>
    <w:rsid w:val="005F7E6E"/>
    <w:rsid w:val="00611BEF"/>
    <w:rsid w:val="00653E50"/>
    <w:rsid w:val="00656434"/>
    <w:rsid w:val="006570F9"/>
    <w:rsid w:val="006A6DEE"/>
    <w:rsid w:val="006B0413"/>
    <w:rsid w:val="006C4478"/>
    <w:rsid w:val="006E0DCC"/>
    <w:rsid w:val="006F2131"/>
    <w:rsid w:val="00702666"/>
    <w:rsid w:val="00711766"/>
    <w:rsid w:val="00721FFB"/>
    <w:rsid w:val="0075215E"/>
    <w:rsid w:val="00764BEF"/>
    <w:rsid w:val="0076686E"/>
    <w:rsid w:val="007A6F1E"/>
    <w:rsid w:val="007B25D0"/>
    <w:rsid w:val="007B2997"/>
    <w:rsid w:val="007B719A"/>
    <w:rsid w:val="007B7E69"/>
    <w:rsid w:val="007E1644"/>
    <w:rsid w:val="007E599B"/>
    <w:rsid w:val="007E5FAF"/>
    <w:rsid w:val="007F3D04"/>
    <w:rsid w:val="008025D6"/>
    <w:rsid w:val="00826450"/>
    <w:rsid w:val="00830137"/>
    <w:rsid w:val="008555B8"/>
    <w:rsid w:val="0085680F"/>
    <w:rsid w:val="00875397"/>
    <w:rsid w:val="008770E1"/>
    <w:rsid w:val="00884514"/>
    <w:rsid w:val="008B4B91"/>
    <w:rsid w:val="008B7F44"/>
    <w:rsid w:val="008C3F7F"/>
    <w:rsid w:val="008D06AC"/>
    <w:rsid w:val="008D1560"/>
    <w:rsid w:val="008D3E39"/>
    <w:rsid w:val="008F7746"/>
    <w:rsid w:val="00904C43"/>
    <w:rsid w:val="00915F76"/>
    <w:rsid w:val="00926998"/>
    <w:rsid w:val="00943DEA"/>
    <w:rsid w:val="00951025"/>
    <w:rsid w:val="00963FCC"/>
    <w:rsid w:val="00966F07"/>
    <w:rsid w:val="00983CA5"/>
    <w:rsid w:val="009863AF"/>
    <w:rsid w:val="009A6965"/>
    <w:rsid w:val="009B21A5"/>
    <w:rsid w:val="009D2644"/>
    <w:rsid w:val="009D6ED6"/>
    <w:rsid w:val="009E0E7B"/>
    <w:rsid w:val="009F7A69"/>
    <w:rsid w:val="00A149F4"/>
    <w:rsid w:val="00A31DCD"/>
    <w:rsid w:val="00A3352B"/>
    <w:rsid w:val="00A44B85"/>
    <w:rsid w:val="00A91E2B"/>
    <w:rsid w:val="00A9590A"/>
    <w:rsid w:val="00A978BD"/>
    <w:rsid w:val="00AA0A61"/>
    <w:rsid w:val="00AA551C"/>
    <w:rsid w:val="00AB0ED2"/>
    <w:rsid w:val="00AC245F"/>
    <w:rsid w:val="00AD1B60"/>
    <w:rsid w:val="00AE0ECB"/>
    <w:rsid w:val="00AE1C31"/>
    <w:rsid w:val="00AE7A72"/>
    <w:rsid w:val="00AE7F66"/>
    <w:rsid w:val="00AF00A5"/>
    <w:rsid w:val="00AF5157"/>
    <w:rsid w:val="00B1621B"/>
    <w:rsid w:val="00B30735"/>
    <w:rsid w:val="00B6575A"/>
    <w:rsid w:val="00B6699F"/>
    <w:rsid w:val="00B67C50"/>
    <w:rsid w:val="00B70460"/>
    <w:rsid w:val="00B91FE1"/>
    <w:rsid w:val="00BA545C"/>
    <w:rsid w:val="00BC757B"/>
    <w:rsid w:val="00BD2BC3"/>
    <w:rsid w:val="00BF0FD1"/>
    <w:rsid w:val="00BF2F2C"/>
    <w:rsid w:val="00C0150B"/>
    <w:rsid w:val="00C137DB"/>
    <w:rsid w:val="00C32825"/>
    <w:rsid w:val="00C35E5B"/>
    <w:rsid w:val="00C563FA"/>
    <w:rsid w:val="00C82A12"/>
    <w:rsid w:val="00C82D67"/>
    <w:rsid w:val="00C83042"/>
    <w:rsid w:val="00C92F4B"/>
    <w:rsid w:val="00CB1B93"/>
    <w:rsid w:val="00CD5130"/>
    <w:rsid w:val="00CE0337"/>
    <w:rsid w:val="00CF4EC9"/>
    <w:rsid w:val="00D06926"/>
    <w:rsid w:val="00D11181"/>
    <w:rsid w:val="00D305B2"/>
    <w:rsid w:val="00D40DAD"/>
    <w:rsid w:val="00D74985"/>
    <w:rsid w:val="00D93E53"/>
    <w:rsid w:val="00DB18EE"/>
    <w:rsid w:val="00DD4ED0"/>
    <w:rsid w:val="00DE6201"/>
    <w:rsid w:val="00DF39E0"/>
    <w:rsid w:val="00E16455"/>
    <w:rsid w:val="00E21173"/>
    <w:rsid w:val="00E216DF"/>
    <w:rsid w:val="00E55047"/>
    <w:rsid w:val="00E7243D"/>
    <w:rsid w:val="00E72798"/>
    <w:rsid w:val="00E753A9"/>
    <w:rsid w:val="00E81446"/>
    <w:rsid w:val="00E85E2A"/>
    <w:rsid w:val="00EA6385"/>
    <w:rsid w:val="00EC2638"/>
    <w:rsid w:val="00F149CA"/>
    <w:rsid w:val="00F14DE9"/>
    <w:rsid w:val="00F15C53"/>
    <w:rsid w:val="00F21AF3"/>
    <w:rsid w:val="00F263A9"/>
    <w:rsid w:val="00F2707A"/>
    <w:rsid w:val="00F27B4B"/>
    <w:rsid w:val="00F53D43"/>
    <w:rsid w:val="00F62B43"/>
    <w:rsid w:val="00F719F2"/>
    <w:rsid w:val="00F74720"/>
    <w:rsid w:val="00F83792"/>
    <w:rsid w:val="00FD378C"/>
    <w:rsid w:val="00FE092A"/>
    <w:rsid w:val="00FE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E59618"/>
  <w15:chartTrackingRefBased/>
  <w15:docId w15:val="{9200517E-3E32-4146-B4D1-DDFCDCEE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A6385"/>
    <w:pPr>
      <w:spacing w:line="300" w:lineRule="auto"/>
      <w:ind w:left="567"/>
    </w:pPr>
    <w:rPr>
      <w:rFonts w:ascii="Century Gothic" w:eastAsia="Meiryo" w:hAnsi="Century Gothic" w:cs="Times New Roman"/>
      <w:szCs w:val="18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889"/>
    <w:pPr>
      <w:keepNext/>
      <w:keepLines/>
      <w:spacing w:before="160" w:after="40" w:line="240" w:lineRule="auto"/>
      <w:ind w:left="142"/>
      <w:outlineLvl w:val="0"/>
    </w:pPr>
    <w:rPr>
      <w:color w:val="11B1EA" w:themeColor="accent2" w:themeShade="BF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889"/>
    <w:pPr>
      <w:keepNext/>
      <w:keepLines/>
      <w:spacing w:before="160" w:after="0"/>
      <w:ind w:left="426"/>
      <w:outlineLvl w:val="1"/>
    </w:pPr>
    <w:rPr>
      <w:b/>
      <w:bCs/>
      <w:color w:val="000000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36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2F69" w:themeColor="accent1" w:themeShade="7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889"/>
    <w:rPr>
      <w:rFonts w:ascii="Century Gothic" w:eastAsia="Meiryo" w:hAnsi="Century Gothic" w:cs="Times New Roman"/>
      <w:color w:val="11B1EA" w:themeColor="accent2" w:themeShade="BF"/>
      <w:sz w:val="40"/>
      <w:szCs w:val="28"/>
      <w:lang w:eastAsia="en-AU"/>
    </w:rPr>
  </w:style>
  <w:style w:type="paragraph" w:styleId="NoSpacing">
    <w:name w:val="No Spacing"/>
    <w:basedOn w:val="Normal"/>
    <w:link w:val="NoSpacingChar"/>
    <w:uiPriority w:val="1"/>
    <w:qFormat/>
    <w:rsid w:val="00E7243D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7243D"/>
    <w:rPr>
      <w:rFonts w:ascii="Century Gothic" w:eastAsia="Meiryo" w:hAnsi="Century Gothic" w:cs="Times New Roman"/>
      <w:sz w:val="17"/>
      <w:szCs w:val="17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2D499D"/>
    <w:pPr>
      <w:numPr>
        <w:numId w:val="8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56889"/>
    <w:pPr>
      <w:tabs>
        <w:tab w:val="left" w:pos="8450"/>
      </w:tabs>
      <w:spacing w:line="240" w:lineRule="auto"/>
      <w:ind w:left="0"/>
    </w:pPr>
    <w:rPr>
      <w:rFonts w:cs="Arial"/>
      <w:b/>
      <w:color w:val="11B1EA" w:themeColor="accent2" w:themeShade="BF"/>
      <w:spacing w:val="10"/>
      <w:sz w:val="56"/>
      <w:szCs w:val="44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456889"/>
    <w:rPr>
      <w:rFonts w:ascii="Century Gothic" w:eastAsia="Meiryo" w:hAnsi="Century Gothic" w:cs="Arial"/>
      <w:b/>
      <w:color w:val="11B1EA" w:themeColor="accent2" w:themeShade="BF"/>
      <w:spacing w:val="10"/>
      <w:sz w:val="56"/>
      <w:szCs w:val="44"/>
      <w:lang w:eastAsia="ja-JP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456889"/>
    <w:rPr>
      <w:rFonts w:ascii="Century Gothic" w:eastAsia="Meiryo" w:hAnsi="Century Gothic" w:cs="Times New Roman"/>
      <w:b/>
      <w:bCs/>
      <w:color w:val="000000"/>
      <w:sz w:val="28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2A36B0"/>
    <w:rPr>
      <w:rFonts w:asciiTheme="majorHAnsi" w:eastAsiaTheme="majorEastAsia" w:hAnsiTheme="majorHAnsi" w:cstheme="majorBidi"/>
      <w:color w:val="202F69" w:themeColor="accent1" w:themeShade="7F"/>
      <w:sz w:val="32"/>
      <w:szCs w:val="32"/>
      <w:lang w:eastAsia="en-AU"/>
    </w:rPr>
  </w:style>
  <w:style w:type="character" w:styleId="Hyperlink">
    <w:name w:val="Hyperlink"/>
    <w:basedOn w:val="DefaultParagraphFont"/>
    <w:uiPriority w:val="99"/>
    <w:unhideWhenUsed/>
    <w:rsid w:val="00247FC3"/>
    <w:rPr>
      <w:color w:val="0000FF"/>
      <w:u w:val="single"/>
    </w:rPr>
  </w:style>
  <w:style w:type="table" w:styleId="TableGrid">
    <w:name w:val="Table Grid"/>
    <w:basedOn w:val="TableNormal"/>
    <w:uiPriority w:val="39"/>
    <w:rsid w:val="00A97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6570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character" w:styleId="UnresolvedMention">
    <w:name w:val="Unresolved Mention"/>
    <w:basedOn w:val="DefaultParagraphFont"/>
    <w:uiPriority w:val="99"/>
    <w:rsid w:val="006A6D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F2BA2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F2BA2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669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699F"/>
    <w:rPr>
      <w:rFonts w:ascii="Century Gothic" w:eastAsia="Meiryo" w:hAnsi="Century Gothic" w:cs="Times New Roman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B6699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3AF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3AF"/>
    <w:rPr>
      <w:rFonts w:ascii="Segoe UI" w:eastAsia="Meiryo" w:hAnsi="Segoe UI" w:cs="Segoe UI"/>
      <w:sz w:val="18"/>
      <w:szCs w:val="18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F2F2A"/>
    <w:rPr>
      <w:color w:val="59A8D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zip.co/how-zip-work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moneysmart.gov.au/loans/personal-loan-calculato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moneysmart.gov.au/loans/personal-loan-calculato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oneysmart.gov.au/loans/personal-loan-calculato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oneysmart.gov.au/loans/no-or-low-interest-loans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oneysmart.gov.au/credit-cards/credit-card-calculato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bby\OneDrive\Documents\Office%20Templates\Life%20Maths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523F53B20C3442841559F9F89102B5" ma:contentTypeVersion="33" ma:contentTypeDescription="Create a new document." ma:contentTypeScope="" ma:versionID="6bb4f6406e94609264fe6ba7a0471b78">
  <xsd:schema xmlns:xsd="http://www.w3.org/2001/XMLSchema" xmlns:xs="http://www.w3.org/2001/XMLSchema" xmlns:p="http://schemas.microsoft.com/office/2006/metadata/properties" xmlns:ns3="18884403-df04-4b9a-a25d-147f50f7b263" xmlns:ns4="74e2647d-5407-4372-8a7d-67ca8f747e1e" targetNamespace="http://schemas.microsoft.com/office/2006/metadata/properties" ma:root="true" ma:fieldsID="9fd274fc5889c4751430c09f9e882ec4" ns3:_="" ns4:_="">
    <xsd:import namespace="18884403-df04-4b9a-a25d-147f50f7b263"/>
    <xsd:import namespace="74e2647d-5407-4372-8a7d-67ca8f747e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84403-df04-4b9a-a25d-147f50f7b2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2647d-5407-4372-8a7d-67ca8f747e1e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msChannelId" ma:index="15" nillable="true" ma:displayName="Teams Channel Id" ma:internalName="TeamsChannelId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4e2647d-5407-4372-8a7d-67ca8f747e1e" xsi:nil="true"/>
    <Self_Registration_Enabled xmlns="74e2647d-5407-4372-8a7d-67ca8f747e1e" xsi:nil="true"/>
    <Invited_Students xmlns="74e2647d-5407-4372-8a7d-67ca8f747e1e" xsi:nil="true"/>
    <Students xmlns="74e2647d-5407-4372-8a7d-67ca8f747e1e">
      <UserInfo>
        <DisplayName/>
        <AccountId xsi:nil="true"/>
        <AccountType/>
      </UserInfo>
    </Students>
    <Math_Settings xmlns="74e2647d-5407-4372-8a7d-67ca8f747e1e" xsi:nil="true"/>
    <IsNotebookLocked xmlns="74e2647d-5407-4372-8a7d-67ca8f747e1e" xsi:nil="true"/>
    <FolderType xmlns="74e2647d-5407-4372-8a7d-67ca8f747e1e" xsi:nil="true"/>
    <Teachers xmlns="74e2647d-5407-4372-8a7d-67ca8f747e1e">
      <UserInfo>
        <DisplayName/>
        <AccountId xsi:nil="true"/>
        <AccountType/>
      </UserInfo>
    </Teachers>
    <Student_Groups xmlns="74e2647d-5407-4372-8a7d-67ca8f747e1e">
      <UserInfo>
        <DisplayName/>
        <AccountId xsi:nil="true"/>
        <AccountType/>
      </UserInfo>
    </Student_Groups>
    <Is_Collaboration_Space_Locked xmlns="74e2647d-5407-4372-8a7d-67ca8f747e1e" xsi:nil="true"/>
    <Invited_Teachers xmlns="74e2647d-5407-4372-8a7d-67ca8f747e1e" xsi:nil="true"/>
    <LMS_Mappings xmlns="74e2647d-5407-4372-8a7d-67ca8f747e1e" xsi:nil="true"/>
    <CultureName xmlns="74e2647d-5407-4372-8a7d-67ca8f747e1e" xsi:nil="true"/>
    <Owner xmlns="74e2647d-5407-4372-8a7d-67ca8f747e1e">
      <UserInfo>
        <DisplayName/>
        <AccountId xsi:nil="true"/>
        <AccountType/>
      </UserInfo>
    </Owner>
    <DefaultSectionNames xmlns="74e2647d-5407-4372-8a7d-67ca8f747e1e" xsi:nil="true"/>
    <TeamsChannelId xmlns="74e2647d-5407-4372-8a7d-67ca8f747e1e" xsi:nil="true"/>
    <NotebookType xmlns="74e2647d-5407-4372-8a7d-67ca8f747e1e" xsi:nil="true"/>
    <Distribution_Groups xmlns="74e2647d-5407-4372-8a7d-67ca8f747e1e" xsi:nil="true"/>
    <Templates xmlns="74e2647d-5407-4372-8a7d-67ca8f747e1e" xsi:nil="true"/>
    <Has_Teacher_Only_SectionGroup xmlns="74e2647d-5407-4372-8a7d-67ca8f747e1e" xsi:nil="true"/>
  </documentManagement>
</p:properties>
</file>

<file path=customXml/itemProps1.xml><?xml version="1.0" encoding="utf-8"?>
<ds:datastoreItem xmlns:ds="http://schemas.openxmlformats.org/officeDocument/2006/customXml" ds:itemID="{6C5BF7E0-1127-4579-B428-27007C0D89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84403-df04-4b9a-a25d-147f50f7b263"/>
    <ds:schemaRef ds:uri="74e2647d-5407-4372-8a7d-67ca8f747e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820387-7AF8-4608-87AC-4F87CFA595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164AC0-AEEC-4810-BAA6-9223D61C24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3D4B54-5C6F-49BF-9D25-399FB70DABC6}">
  <ds:schemaRefs>
    <ds:schemaRef ds:uri="http://schemas.microsoft.com/office/2006/metadata/properties"/>
    <ds:schemaRef ds:uri="http://schemas.microsoft.com/office/infopath/2007/PartnerControls"/>
    <ds:schemaRef ds:uri="74e2647d-5407-4372-8a7d-67ca8f747e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 Maths</Template>
  <TotalTime>368</TotalTime>
  <Pages>4</Pages>
  <Words>902</Words>
  <Characters>3960</Characters>
  <Application>Microsoft Office Word</Application>
  <DocSecurity>0</DocSecurity>
  <Lines>123</Lines>
  <Paragraphs>127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Get Stuff</vt:lpstr>
      <vt:lpstr>Go Shopping</vt:lpstr>
      <vt:lpstr>Get the Money</vt:lpstr>
      <vt:lpstr>    1 - Saving yourself</vt:lpstr>
      <vt:lpstr>    2 – Compare 2 Banks</vt:lpstr>
      <vt:lpstr>    3 – Compare 2 Credit Unions</vt:lpstr>
      <vt:lpstr>    4 – Zip Money</vt:lpstr>
      <vt:lpstr>    5 - No or Low Interest Loans</vt:lpstr>
      <vt:lpstr>Final Recommendation</vt:lpstr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TubbNi</dc:creator>
  <cp:keywords/>
  <dc:description/>
  <cp:lastModifiedBy>Tubb, Nic (Renmark High School)</cp:lastModifiedBy>
  <cp:revision>147</cp:revision>
  <cp:lastPrinted>2020-05-08T03:16:00Z</cp:lastPrinted>
  <dcterms:created xsi:type="dcterms:W3CDTF">2020-04-02T11:56:00Z</dcterms:created>
  <dcterms:modified xsi:type="dcterms:W3CDTF">2022-01-30T14:36:00Z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0x0101002B523F53B20C3442841559F9F89102B5</vt:lpwstr>
  </property>
</Properties>
</file>