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BA322" w14:textId="77777777" w:rsidR="001113CB" w:rsidRDefault="001113CB" w:rsidP="00456889">
      <w:pPr>
        <w:pStyle w:val="Title"/>
      </w:pPr>
      <w:r>
        <w:t>How to Adult – Page 5</w:t>
      </w:r>
    </w:p>
    <w:p w14:paraId="4932AE4F" w14:textId="6DD78705" w:rsidR="00E7243D" w:rsidRDefault="001113CB" w:rsidP="00456889">
      <w:pPr>
        <w:pStyle w:val="Heading1"/>
      </w:pPr>
      <w:r>
        <w:t>Get a Life</w:t>
      </w:r>
    </w:p>
    <w:p w14:paraId="0063C494" w14:textId="3967134A" w:rsidR="001113CB" w:rsidRDefault="001113CB" w:rsidP="001113CB">
      <w:pPr>
        <w:rPr>
          <w:lang w:eastAsia="en-AU"/>
        </w:rPr>
      </w:pPr>
      <w:r>
        <w:rPr>
          <w:lang w:eastAsia="en-AU"/>
        </w:rPr>
        <w:t>Complete the following timetable of your life using the following categories</w:t>
      </w:r>
    </w:p>
    <w:p w14:paraId="425BC0CB" w14:textId="4EBECA9D" w:rsidR="001113CB" w:rsidRDefault="001113CB" w:rsidP="001113CB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Sleeping</w:t>
      </w:r>
    </w:p>
    <w:p w14:paraId="5E469280" w14:textId="086FD65C" w:rsidR="001113CB" w:rsidRDefault="001113CB" w:rsidP="001113CB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Working</w:t>
      </w:r>
    </w:p>
    <w:p w14:paraId="457F3B6C" w14:textId="26015EFD" w:rsidR="001113CB" w:rsidRDefault="001113CB" w:rsidP="001113CB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Relaxing</w:t>
      </w:r>
    </w:p>
    <w:p w14:paraId="1DA5D79E" w14:textId="19D5C816" w:rsidR="001113CB" w:rsidRPr="001113CB" w:rsidRDefault="001113CB" w:rsidP="001113CB">
      <w:pPr>
        <w:pStyle w:val="ListParagraph"/>
        <w:numPr>
          <w:ilvl w:val="0"/>
          <w:numId w:val="9"/>
        </w:numPr>
        <w:rPr>
          <w:lang w:eastAsia="en-AU"/>
        </w:rPr>
      </w:pPr>
      <w:r>
        <w:rPr>
          <w:lang w:eastAsia="en-AU"/>
        </w:rPr>
        <w:t>Socialising</w:t>
      </w:r>
    </w:p>
    <w:tbl>
      <w:tblPr>
        <w:tblStyle w:val="GridTable1Light-Accent6"/>
        <w:tblW w:w="5282" w:type="pct"/>
        <w:jc w:val="center"/>
        <w:tblLayout w:type="fixed"/>
        <w:tblLook w:val="0480" w:firstRow="0" w:lastRow="0" w:firstColumn="1" w:lastColumn="0" w:noHBand="0" w:noVBand="1"/>
      </w:tblPr>
      <w:tblGrid>
        <w:gridCol w:w="1256"/>
        <w:gridCol w:w="1357"/>
        <w:gridCol w:w="1358"/>
        <w:gridCol w:w="1405"/>
        <w:gridCol w:w="1310"/>
        <w:gridCol w:w="1358"/>
        <w:gridCol w:w="1358"/>
        <w:gridCol w:w="1356"/>
      </w:tblGrid>
      <w:tr w:rsidR="00DD02F8" w:rsidRPr="001F163D" w14:paraId="3BF776F8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843CFD5" w14:textId="403743BC" w:rsidR="001113CB" w:rsidRPr="00DD02F8" w:rsidRDefault="001113CB" w:rsidP="00DD02F8">
            <w:pPr>
              <w:ind w:left="0"/>
              <w:jc w:val="center"/>
            </w:pPr>
            <w:r w:rsidRPr="00DD02F8">
              <w:t>Hour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1C88FD04" w14:textId="4C250899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Monday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4E5F45BD" w14:textId="4B5DC16D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Tuesday</w:t>
            </w:r>
          </w:p>
        </w:tc>
        <w:tc>
          <w:tcPr>
            <w:tcW w:w="653" w:type="pct"/>
            <w:tcBorders>
              <w:top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380341D9" w14:textId="08CA5F7C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Wednesday</w:t>
            </w:r>
          </w:p>
        </w:tc>
        <w:tc>
          <w:tcPr>
            <w:tcW w:w="609" w:type="pct"/>
            <w:tcBorders>
              <w:top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7001E1AB" w14:textId="643E6D94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Thursday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33B5409" w14:textId="3118CF6C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Friday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66139AEF" w14:textId="1C295D7F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Saturday</w:t>
            </w:r>
          </w:p>
        </w:tc>
        <w:tc>
          <w:tcPr>
            <w:tcW w:w="630" w:type="pct"/>
            <w:tcBorders>
              <w:top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92BAF79" w14:textId="6FDCEAAE" w:rsidR="001113CB" w:rsidRPr="001F163D" w:rsidRDefault="001113CB" w:rsidP="001F163D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F163D">
              <w:rPr>
                <w:b/>
                <w:bCs/>
              </w:rPr>
              <w:t>Sunday</w:t>
            </w:r>
          </w:p>
        </w:tc>
      </w:tr>
      <w:tr w:rsidR="00DD02F8" w14:paraId="0F842F2F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F9BE2E9" w14:textId="27149C1C" w:rsidR="001113CB" w:rsidRDefault="001113CB" w:rsidP="00DD02F8">
            <w:pPr>
              <w:ind w:left="0"/>
              <w:jc w:val="center"/>
            </w:pPr>
            <w:r>
              <w:t>0000H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3A5CBDD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</w:tcBorders>
          </w:tcPr>
          <w:p w14:paraId="12EAC51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top w:val="single" w:sz="8" w:space="0" w:color="F9B2A7" w:themeColor="accent6" w:themeTint="66"/>
            </w:tcBorders>
          </w:tcPr>
          <w:p w14:paraId="53986FE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top w:val="single" w:sz="8" w:space="0" w:color="F9B2A7" w:themeColor="accent6" w:themeTint="66"/>
            </w:tcBorders>
          </w:tcPr>
          <w:p w14:paraId="1A09DB9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073B090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7ED70A9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ABE3F0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4F76A098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D12D06D" w14:textId="30B4E727" w:rsidR="001113CB" w:rsidRDefault="001113CB" w:rsidP="00DD02F8">
            <w:pPr>
              <w:ind w:left="0"/>
              <w:jc w:val="center"/>
            </w:pPr>
            <w:r>
              <w:t>0100H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5D2C1D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7162F93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7CFFC84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7BB47F5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568674E3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7F3F168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3250591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4720F6B1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4FBCDE0" w14:textId="034FA4FC" w:rsidR="001113CB" w:rsidRDefault="001113CB" w:rsidP="00DD02F8">
            <w:pPr>
              <w:ind w:left="0"/>
              <w:jc w:val="center"/>
            </w:pPr>
            <w:r>
              <w:t>0200H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1B15B80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2B40EFF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75424B9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0B59D10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0FB5650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CF22CD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31AFFA4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23FE2E56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6A4C508" w14:textId="04596705" w:rsidR="001113CB" w:rsidRDefault="001113CB" w:rsidP="00DD02F8">
            <w:pPr>
              <w:ind w:left="0"/>
              <w:jc w:val="center"/>
            </w:pPr>
            <w:r>
              <w:t>0300H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A27B0D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2FB8791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5309E4F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3DA16C0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74BA77B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08FE7F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1BC3075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642A668D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694471E1" w14:textId="04FE1760" w:rsidR="001113CB" w:rsidRDefault="001113CB" w:rsidP="00DD02F8">
            <w:pPr>
              <w:ind w:left="0"/>
              <w:jc w:val="center"/>
            </w:pPr>
            <w:r>
              <w:t>04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1D1C06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66CDCB1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7FF5DFC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169656F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2092356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24170F0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23A74C6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C3581A4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49AD2157" w14:textId="53DC8514" w:rsidR="001113CB" w:rsidRDefault="001113CB" w:rsidP="00DD02F8">
            <w:pPr>
              <w:ind w:left="0"/>
              <w:jc w:val="center"/>
            </w:pPr>
            <w:r>
              <w:t>05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11E4D29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</w:tcBorders>
          </w:tcPr>
          <w:p w14:paraId="126F7F0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bottom w:val="single" w:sz="8" w:space="0" w:color="F9B2A7" w:themeColor="accent6" w:themeTint="66"/>
            </w:tcBorders>
          </w:tcPr>
          <w:p w14:paraId="5A686A9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bottom w:val="single" w:sz="8" w:space="0" w:color="F9B2A7" w:themeColor="accent6" w:themeTint="66"/>
            </w:tcBorders>
          </w:tcPr>
          <w:p w14:paraId="72CEB85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F81C68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30A91D0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62CA769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58556261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BBB15D0" w14:textId="1C8FE045" w:rsidR="001113CB" w:rsidRDefault="001113CB" w:rsidP="00DD02F8">
            <w:pPr>
              <w:ind w:left="0"/>
              <w:jc w:val="center"/>
            </w:pPr>
            <w:r>
              <w:t>06</w:t>
            </w:r>
            <w:r>
              <w:t>00H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5340D75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</w:tcBorders>
          </w:tcPr>
          <w:p w14:paraId="79919AA3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top w:val="single" w:sz="8" w:space="0" w:color="F9B2A7" w:themeColor="accent6" w:themeTint="66"/>
            </w:tcBorders>
          </w:tcPr>
          <w:p w14:paraId="61E6595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top w:val="single" w:sz="8" w:space="0" w:color="F9B2A7" w:themeColor="accent6" w:themeTint="66"/>
            </w:tcBorders>
          </w:tcPr>
          <w:p w14:paraId="5CFE882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2BBAB57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34D1240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660BD9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25CB809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EAC02FF" w14:textId="15B9F2E0" w:rsidR="001113CB" w:rsidRDefault="001113CB" w:rsidP="00DD02F8">
            <w:pPr>
              <w:ind w:left="0"/>
              <w:jc w:val="center"/>
            </w:pPr>
            <w:r>
              <w:t>07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7FBCFB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625CB2F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19498D03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35B36E2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3F96962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F0A4B6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18FB78F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504C5612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A0CE100" w14:textId="4357ADF1" w:rsidR="001113CB" w:rsidRDefault="001113CB" w:rsidP="00DD02F8">
            <w:pPr>
              <w:ind w:left="0"/>
              <w:jc w:val="center"/>
            </w:pPr>
            <w:r>
              <w:t>08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1B208B8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4A95924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671AB97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074AD39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5CA51AC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45004D7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37A8583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3538AFAC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B8EDD90" w14:textId="2DA0F2AF" w:rsidR="001113CB" w:rsidRDefault="001113CB" w:rsidP="00DD02F8">
            <w:pPr>
              <w:ind w:left="0"/>
              <w:jc w:val="center"/>
            </w:pPr>
            <w:r>
              <w:t>09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52D69BC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0E23F40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14562B6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48CBED5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525D74D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6658C34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7647A2A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51E3FB3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AB837D1" w14:textId="1051DF04" w:rsidR="001113CB" w:rsidRDefault="001113CB" w:rsidP="00DD02F8">
            <w:pPr>
              <w:ind w:left="0"/>
              <w:jc w:val="center"/>
            </w:pPr>
            <w:r>
              <w:t>10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6842411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50C6F17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7B2AE06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36EF149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0CF61B4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5882647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1D55F17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3BF8313F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47E7018" w14:textId="6E586631" w:rsidR="001113CB" w:rsidRDefault="001113CB" w:rsidP="00DD02F8">
            <w:pPr>
              <w:ind w:left="0"/>
              <w:jc w:val="center"/>
            </w:pPr>
            <w:r>
              <w:t>11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319F402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</w:tcBorders>
          </w:tcPr>
          <w:p w14:paraId="456D06B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bottom w:val="single" w:sz="8" w:space="0" w:color="F9B2A7" w:themeColor="accent6" w:themeTint="66"/>
            </w:tcBorders>
          </w:tcPr>
          <w:p w14:paraId="02A664B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bottom w:val="single" w:sz="8" w:space="0" w:color="F9B2A7" w:themeColor="accent6" w:themeTint="66"/>
            </w:tcBorders>
          </w:tcPr>
          <w:p w14:paraId="4472344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6C4BFD9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3A4CF92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600137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1086780B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B861661" w14:textId="236A7CD3" w:rsidR="001113CB" w:rsidRDefault="001113CB" w:rsidP="00DD02F8">
            <w:pPr>
              <w:ind w:left="0"/>
              <w:jc w:val="center"/>
            </w:pPr>
            <w:r>
              <w:t>12</w:t>
            </w:r>
            <w:r>
              <w:t>00H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22154E9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</w:tcBorders>
          </w:tcPr>
          <w:p w14:paraId="26740DE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top w:val="single" w:sz="8" w:space="0" w:color="F9B2A7" w:themeColor="accent6" w:themeTint="66"/>
            </w:tcBorders>
          </w:tcPr>
          <w:p w14:paraId="4D455E9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top w:val="single" w:sz="8" w:space="0" w:color="F9B2A7" w:themeColor="accent6" w:themeTint="66"/>
            </w:tcBorders>
          </w:tcPr>
          <w:p w14:paraId="794A5EE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527CFE3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535EF6A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D285D0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39E9EE59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1B7FA04" w14:textId="74EA7F5D" w:rsidR="001113CB" w:rsidRDefault="001113CB" w:rsidP="00DD02F8">
            <w:pPr>
              <w:ind w:left="0"/>
              <w:jc w:val="center"/>
            </w:pPr>
            <w:r>
              <w:t>13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59FF31E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2E29A16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0E22321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50E8098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70C3295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A167EA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1C0654A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6155FE6E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5E698CD8" w14:textId="520E1E8E" w:rsidR="001113CB" w:rsidRDefault="001113CB" w:rsidP="00DD02F8">
            <w:pPr>
              <w:ind w:left="0"/>
              <w:jc w:val="center"/>
            </w:pPr>
            <w:r>
              <w:t>14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124D235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3452B26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6391F5E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719451E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6216C55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1E9E4E5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3A30130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CBCB472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B0E9F79" w14:textId="53F238E7" w:rsidR="001113CB" w:rsidRDefault="001113CB" w:rsidP="00DD02F8">
            <w:pPr>
              <w:ind w:left="0"/>
              <w:jc w:val="center"/>
            </w:pPr>
            <w:r>
              <w:t>15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B08B2C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57C07E7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0EC0C88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14DA352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12358C3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2B5096D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4DB7517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37B9A2CD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E634312" w14:textId="1D76BA94" w:rsidR="001113CB" w:rsidRDefault="001113CB" w:rsidP="00DD02F8">
            <w:pPr>
              <w:ind w:left="0"/>
              <w:jc w:val="center"/>
            </w:pPr>
            <w:r>
              <w:t>16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110D23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7D5D8F8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0957F81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0ED4C19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1313FC7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0C98B6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4EF56893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261B6E22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67A757C7" w14:textId="796C06EE" w:rsidR="001113CB" w:rsidRDefault="001113CB" w:rsidP="00DD02F8">
            <w:pPr>
              <w:ind w:left="0"/>
              <w:jc w:val="center"/>
            </w:pPr>
            <w:r>
              <w:t>17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19DF6E2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</w:tcBorders>
          </w:tcPr>
          <w:p w14:paraId="2B9251A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bottom w:val="single" w:sz="8" w:space="0" w:color="F9B2A7" w:themeColor="accent6" w:themeTint="66"/>
            </w:tcBorders>
          </w:tcPr>
          <w:p w14:paraId="2753019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bottom w:val="single" w:sz="8" w:space="0" w:color="F9B2A7" w:themeColor="accent6" w:themeTint="66"/>
            </w:tcBorders>
          </w:tcPr>
          <w:p w14:paraId="367168E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7D25EB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1C87F1B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2651AB0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3D86C627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055CDD7B" w14:textId="49844EF1" w:rsidR="001113CB" w:rsidRDefault="001113CB" w:rsidP="00DD02F8">
            <w:pPr>
              <w:ind w:left="0"/>
              <w:jc w:val="center"/>
            </w:pPr>
            <w:r>
              <w:t>18</w:t>
            </w:r>
            <w:r>
              <w:t>00H</w:t>
            </w: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56A963F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</w:tcBorders>
          </w:tcPr>
          <w:p w14:paraId="3B6CE1F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top w:val="single" w:sz="8" w:space="0" w:color="F9B2A7" w:themeColor="accent6" w:themeTint="66"/>
            </w:tcBorders>
          </w:tcPr>
          <w:p w14:paraId="5B263F8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top w:val="single" w:sz="8" w:space="0" w:color="F9B2A7" w:themeColor="accent6" w:themeTint="66"/>
            </w:tcBorders>
          </w:tcPr>
          <w:p w14:paraId="656147E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601186B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top w:val="single" w:sz="8" w:space="0" w:color="F9B2A7" w:themeColor="accent6" w:themeTint="66"/>
              <w:left w:val="single" w:sz="8" w:space="0" w:color="F9B2A7" w:themeColor="accent6" w:themeTint="66"/>
            </w:tcBorders>
          </w:tcPr>
          <w:p w14:paraId="1B6B2EF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9F4C06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7A51D375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766C949D" w14:textId="3AEF1834" w:rsidR="001113CB" w:rsidRDefault="001113CB" w:rsidP="00DD02F8">
            <w:pPr>
              <w:ind w:left="0"/>
              <w:jc w:val="center"/>
            </w:pPr>
            <w:r>
              <w:t>19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E8E520E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74EEC93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07AA0C9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21B0B22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12B0353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CF6B37C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6F50657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2D18C52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02A1D20" w14:textId="2BFD94B2" w:rsidR="001113CB" w:rsidRDefault="001113CB" w:rsidP="00DD02F8">
            <w:pPr>
              <w:ind w:left="0"/>
              <w:jc w:val="center"/>
            </w:pPr>
            <w:r>
              <w:t>20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5AAC249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1903EDF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46CD49B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4C92C129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35091225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3809DD8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6D842D7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5FBEB972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C00E7F4" w14:textId="3D280181" w:rsidR="001113CB" w:rsidRDefault="001113CB" w:rsidP="00DD02F8">
            <w:pPr>
              <w:ind w:left="0"/>
              <w:jc w:val="center"/>
            </w:pPr>
            <w:r>
              <w:t>21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9CF3E0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6E8B80D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78DA79F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7085EC0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5CBD50D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65D22E4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4B463727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014ABC81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32DD21EE" w14:textId="18205FB4" w:rsidR="001113CB" w:rsidRDefault="001113CB" w:rsidP="00DD02F8">
            <w:pPr>
              <w:ind w:left="0"/>
              <w:jc w:val="center"/>
            </w:pPr>
            <w:r>
              <w:t>22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686B874B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</w:tcPr>
          <w:p w14:paraId="00322E4D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</w:tcPr>
          <w:p w14:paraId="2027029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</w:tcPr>
          <w:p w14:paraId="139AFA5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right w:val="single" w:sz="8" w:space="0" w:color="F9B2A7" w:themeColor="accent6" w:themeTint="66"/>
            </w:tcBorders>
          </w:tcPr>
          <w:p w14:paraId="3B82357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</w:tcBorders>
          </w:tcPr>
          <w:p w14:paraId="0D4A04FA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right w:val="single" w:sz="8" w:space="0" w:color="F9B2A7" w:themeColor="accent6" w:themeTint="66"/>
            </w:tcBorders>
          </w:tcPr>
          <w:p w14:paraId="6BADB020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2F8" w14:paraId="258F7B49" w14:textId="77777777" w:rsidTr="00DD02F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2B2E6486" w14:textId="5E5764AA" w:rsidR="001113CB" w:rsidRDefault="001113CB" w:rsidP="00DD02F8">
            <w:pPr>
              <w:ind w:left="0"/>
              <w:jc w:val="center"/>
            </w:pPr>
            <w:r>
              <w:t>23</w:t>
            </w:r>
            <w:r>
              <w:t>00H</w:t>
            </w: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2DD34358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</w:tcBorders>
          </w:tcPr>
          <w:p w14:paraId="1CCB6412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3" w:type="pct"/>
            <w:tcBorders>
              <w:bottom w:val="single" w:sz="8" w:space="0" w:color="F9B2A7" w:themeColor="accent6" w:themeTint="66"/>
            </w:tcBorders>
          </w:tcPr>
          <w:p w14:paraId="41CAC13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9" w:type="pct"/>
            <w:tcBorders>
              <w:bottom w:val="single" w:sz="8" w:space="0" w:color="F9B2A7" w:themeColor="accent6" w:themeTint="66"/>
            </w:tcBorders>
          </w:tcPr>
          <w:p w14:paraId="1A6460A6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17DC7881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1" w:type="pct"/>
            <w:tcBorders>
              <w:left w:val="single" w:sz="8" w:space="0" w:color="F9B2A7" w:themeColor="accent6" w:themeTint="66"/>
              <w:bottom w:val="single" w:sz="8" w:space="0" w:color="F9B2A7" w:themeColor="accent6" w:themeTint="66"/>
            </w:tcBorders>
          </w:tcPr>
          <w:p w14:paraId="0007A92F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single" w:sz="8" w:space="0" w:color="F9B2A7" w:themeColor="accent6" w:themeTint="66"/>
              <w:right w:val="single" w:sz="8" w:space="0" w:color="F9B2A7" w:themeColor="accent6" w:themeTint="66"/>
            </w:tcBorders>
          </w:tcPr>
          <w:p w14:paraId="40F22C04" w14:textId="77777777" w:rsidR="001113CB" w:rsidRDefault="001113CB" w:rsidP="00456889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3F57CBC" w14:textId="033BD529" w:rsidR="003170B1" w:rsidRDefault="00AE7A72" w:rsidP="001113CB">
      <w:pPr>
        <w:ind w:left="0"/>
      </w:pPr>
      <w:r>
        <w:t xml:space="preserve"> </w:t>
      </w:r>
    </w:p>
    <w:p w14:paraId="296D29A3" w14:textId="09CB9D87" w:rsidR="00DD02F8" w:rsidRDefault="00DD02F8" w:rsidP="00DD02F8">
      <w:pPr>
        <w:pStyle w:val="Heading1"/>
      </w:pPr>
      <w:r>
        <w:t>Life Satisfaction</w:t>
      </w:r>
    </w:p>
    <w:p w14:paraId="3DFF9B88" w14:textId="77777777" w:rsidR="00A81DE4" w:rsidRDefault="00DD02F8" w:rsidP="00A30BB8">
      <w:pPr>
        <w:spacing w:after="0"/>
        <w:rPr>
          <w:lang w:eastAsia="en-AU"/>
        </w:rPr>
      </w:pPr>
      <w:r>
        <w:rPr>
          <w:lang w:eastAsia="en-AU"/>
        </w:rPr>
        <w:t xml:space="preserve">What do you think </w:t>
      </w:r>
      <w:proofErr w:type="gramStart"/>
      <w:r>
        <w:rPr>
          <w:lang w:eastAsia="en-AU"/>
        </w:rPr>
        <w:t>about</w:t>
      </w:r>
      <w:r w:rsidR="00A81DE4">
        <w:rPr>
          <w:lang w:eastAsia="en-AU"/>
        </w:rPr>
        <w:t>:</w:t>
      </w:r>
      <w:proofErr w:type="gramEnd"/>
    </w:p>
    <w:p w14:paraId="2F332E23" w14:textId="77777777" w:rsidR="00A81DE4" w:rsidRDefault="00DD02F8" w:rsidP="00DD02F8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your work/life balance?</w:t>
      </w:r>
    </w:p>
    <w:p w14:paraId="24BEFB48" w14:textId="77777777" w:rsidR="00A81DE4" w:rsidRDefault="00DD02F8" w:rsidP="00DD02F8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your job?</w:t>
      </w:r>
    </w:p>
    <w:p w14:paraId="61D7334E" w14:textId="556A1171" w:rsidR="00DD02F8" w:rsidRDefault="00DD02F8" w:rsidP="00A81DE4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your accommodation?</w:t>
      </w:r>
    </w:p>
    <w:p w14:paraId="612BF750" w14:textId="6D4FA61B" w:rsidR="00A81DE4" w:rsidRDefault="00A81DE4" w:rsidP="00A81DE4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your food?</w:t>
      </w:r>
    </w:p>
    <w:p w14:paraId="23A440FD" w14:textId="7055F8CC" w:rsidR="00A81DE4" w:rsidRPr="00DD02F8" w:rsidRDefault="00A30BB8" w:rsidP="00A81DE4">
      <w:pPr>
        <w:pStyle w:val="ListParagraph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your overall financial situation?</w:t>
      </w:r>
    </w:p>
    <w:sectPr w:rsidR="00A81DE4" w:rsidRPr="00DD02F8" w:rsidSect="00BF2F2C">
      <w:headerReference w:type="first" r:id="rId11"/>
      <w:footerReference w:type="first" r:id="rId12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BC01D" w14:textId="77777777" w:rsidR="001113CB" w:rsidRDefault="001113CB" w:rsidP="00456889">
      <w:r>
        <w:separator/>
      </w:r>
    </w:p>
  </w:endnote>
  <w:endnote w:type="continuationSeparator" w:id="0">
    <w:p w14:paraId="4275AE87" w14:textId="77777777" w:rsidR="001113CB" w:rsidRDefault="001113CB" w:rsidP="0045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82B3FF2-4D09-489A-81CE-E8B0590ACF3B}"/>
    <w:embedBold r:id="rId2" w:fontKey="{D6AEAA9C-2242-42A1-B6E3-1747A35BDE88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D7DE7DD-A14C-495F-9E12-B3275D675A9E}"/>
    <w:embedBold r:id="rId4" w:fontKey="{EE82D99B-B8E8-4ABF-BF90-5E88500B8618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5" w:fontKey="{4250C6DD-B793-4916-A057-7B1CA9975D68}"/>
    <w:embedBold r:id="rId6" w:fontKey="{E3ED6572-3F18-4BED-9F5C-731B175910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FD571F51-6283-4248-869F-ADCA7E158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8E197" w14:textId="60ADA48C" w:rsidR="00BF2F2C" w:rsidRDefault="00B1621B" w:rsidP="003170B1">
    <w:pPr>
      <w:pStyle w:val="Footer"/>
      <w:tabs>
        <w:tab w:val="clear" w:pos="9026"/>
        <w:tab w:val="right" w:pos="10204"/>
      </w:tabs>
    </w:pPr>
    <w:r>
      <w:tab/>
    </w:r>
    <w:r>
      <w:tab/>
      <w:t xml:space="preserve">Tubbni - </w:t>
    </w:r>
    <w:r w:rsidR="00702666">
      <w:rPr>
        <w:noProof/>
      </w:rPr>
      <w:fldChar w:fldCharType="begin"/>
    </w:r>
    <w:r w:rsidR="00702666">
      <w:rPr>
        <w:noProof/>
      </w:rPr>
      <w:instrText xml:space="preserve"> FILENAME \* MERGEFORMAT </w:instrText>
    </w:r>
    <w:r w:rsidR="00702666">
      <w:rPr>
        <w:noProof/>
      </w:rPr>
      <w:fldChar w:fldCharType="separate"/>
    </w:r>
    <w:r w:rsidR="0074539D">
      <w:rPr>
        <w:noProof/>
      </w:rPr>
      <w:t>How to Adult Part 5 - Get a Life</w:t>
    </w:r>
    <w:r w:rsidR="007026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F0ACC" w14:textId="77777777" w:rsidR="001113CB" w:rsidRDefault="001113CB" w:rsidP="00456889">
      <w:r>
        <w:separator/>
      </w:r>
    </w:p>
  </w:footnote>
  <w:footnote w:type="continuationSeparator" w:id="0">
    <w:p w14:paraId="1F661812" w14:textId="77777777" w:rsidR="001113CB" w:rsidRDefault="001113CB" w:rsidP="0045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DBC40" w14:textId="77777777" w:rsidR="00BF2F2C" w:rsidRDefault="00BF2F2C" w:rsidP="004568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7382BE0" wp14:editId="40F8391F">
          <wp:simplePos x="0" y="0"/>
          <wp:positionH relativeFrom="page">
            <wp:posOffset>5990057</wp:posOffset>
          </wp:positionH>
          <wp:positionV relativeFrom="page">
            <wp:posOffset>105030</wp:posOffset>
          </wp:positionV>
          <wp:extent cx="1347914" cy="828989"/>
          <wp:effectExtent l="133350" t="57150" r="195580" b="314325"/>
          <wp:wrapNone/>
          <wp:docPr id="1" name="Scien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ence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707942">
                    <a:off x="0" y="0"/>
                    <a:ext cx="1347914" cy="82898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bevelT w="101600" h="101600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6693C"/>
    <w:multiLevelType w:val="hybridMultilevel"/>
    <w:tmpl w:val="EDA80C8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1FE6C48"/>
    <w:multiLevelType w:val="hybridMultilevel"/>
    <w:tmpl w:val="CCA42A34"/>
    <w:lvl w:ilvl="0" w:tplc="0C090001">
      <w:start w:val="1"/>
      <w:numFmt w:val="bullet"/>
      <w:lvlText w:val=""/>
      <w:lvlJc w:val="left"/>
      <w:pPr>
        <w:ind w:left="13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1" w:hanging="360"/>
      </w:pPr>
      <w:rPr>
        <w:rFonts w:ascii="Wingdings" w:hAnsi="Wingdings" w:hint="default"/>
      </w:rPr>
    </w:lvl>
  </w:abstractNum>
  <w:abstractNum w:abstractNumId="2" w15:restartNumberingAfterBreak="0">
    <w:nsid w:val="150503C6"/>
    <w:multiLevelType w:val="hybridMultilevel"/>
    <w:tmpl w:val="A750573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CCA0749"/>
    <w:multiLevelType w:val="hybridMultilevel"/>
    <w:tmpl w:val="35B010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546028"/>
    <w:multiLevelType w:val="hybridMultilevel"/>
    <w:tmpl w:val="676402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FAF422F"/>
    <w:multiLevelType w:val="hybridMultilevel"/>
    <w:tmpl w:val="7726545C"/>
    <w:lvl w:ilvl="0" w:tplc="D9A6382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 w15:restartNumberingAfterBreak="0">
    <w:nsid w:val="50E64AA2"/>
    <w:multiLevelType w:val="hybridMultilevel"/>
    <w:tmpl w:val="235E0EAE"/>
    <w:lvl w:ilvl="0" w:tplc="8C9CB308">
      <w:numFmt w:val="bullet"/>
      <w:pStyle w:val="ListParagraph"/>
      <w:lvlText w:val="•"/>
      <w:lvlJc w:val="left"/>
      <w:pPr>
        <w:ind w:left="1080" w:hanging="360"/>
      </w:pPr>
      <w:rPr>
        <w:rFonts w:ascii="Century Gothic" w:eastAsia="Meiryo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FF7E0F"/>
    <w:multiLevelType w:val="hybridMultilevel"/>
    <w:tmpl w:val="D58600F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16A6031"/>
    <w:multiLevelType w:val="hybridMultilevel"/>
    <w:tmpl w:val="2758A0F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A8D5205"/>
    <w:multiLevelType w:val="hybridMultilevel"/>
    <w:tmpl w:val="C46846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3CB"/>
    <w:rsid w:val="00010C18"/>
    <w:rsid w:val="0004420A"/>
    <w:rsid w:val="0004528B"/>
    <w:rsid w:val="00094D67"/>
    <w:rsid w:val="000B4452"/>
    <w:rsid w:val="001113CB"/>
    <w:rsid w:val="00175828"/>
    <w:rsid w:val="001921BA"/>
    <w:rsid w:val="001F163D"/>
    <w:rsid w:val="002A7075"/>
    <w:rsid w:val="002D499D"/>
    <w:rsid w:val="003170B1"/>
    <w:rsid w:val="00337809"/>
    <w:rsid w:val="00456889"/>
    <w:rsid w:val="004615D8"/>
    <w:rsid w:val="0058516A"/>
    <w:rsid w:val="00587DB8"/>
    <w:rsid w:val="005B4B61"/>
    <w:rsid w:val="005C4A2C"/>
    <w:rsid w:val="005F4D9C"/>
    <w:rsid w:val="005F7E6E"/>
    <w:rsid w:val="00611BEF"/>
    <w:rsid w:val="006B0413"/>
    <w:rsid w:val="00702666"/>
    <w:rsid w:val="0074539D"/>
    <w:rsid w:val="007E5FAF"/>
    <w:rsid w:val="00884514"/>
    <w:rsid w:val="008C3F7F"/>
    <w:rsid w:val="00926998"/>
    <w:rsid w:val="00943DEA"/>
    <w:rsid w:val="0094693C"/>
    <w:rsid w:val="00951025"/>
    <w:rsid w:val="00983CA5"/>
    <w:rsid w:val="009A6965"/>
    <w:rsid w:val="009E0E7B"/>
    <w:rsid w:val="009F7A69"/>
    <w:rsid w:val="00A30BB8"/>
    <w:rsid w:val="00A81DE4"/>
    <w:rsid w:val="00A9590A"/>
    <w:rsid w:val="00AC245F"/>
    <w:rsid w:val="00AD1B60"/>
    <w:rsid w:val="00AE1C31"/>
    <w:rsid w:val="00AE7A72"/>
    <w:rsid w:val="00AF5157"/>
    <w:rsid w:val="00B1621B"/>
    <w:rsid w:val="00B6575A"/>
    <w:rsid w:val="00B70460"/>
    <w:rsid w:val="00B91FE1"/>
    <w:rsid w:val="00BF0FD1"/>
    <w:rsid w:val="00BF2F2C"/>
    <w:rsid w:val="00D93E53"/>
    <w:rsid w:val="00DB18EE"/>
    <w:rsid w:val="00DD02F8"/>
    <w:rsid w:val="00DE6201"/>
    <w:rsid w:val="00E16455"/>
    <w:rsid w:val="00E7243D"/>
    <w:rsid w:val="00E72798"/>
    <w:rsid w:val="00E85E2A"/>
    <w:rsid w:val="00F263A9"/>
    <w:rsid w:val="00FE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9FC7C"/>
  <w15:chartTrackingRefBased/>
  <w15:docId w15:val="{00A238C7-15D6-4C1A-A9BA-61B43253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F5157"/>
    <w:pPr>
      <w:spacing w:line="300" w:lineRule="auto"/>
      <w:ind w:left="567"/>
    </w:pPr>
    <w:rPr>
      <w:rFonts w:ascii="Century Gothic" w:eastAsia="Meiryo" w:hAnsi="Century Gothic" w:cs="Times New Roman"/>
      <w:sz w:val="20"/>
      <w:szCs w:val="17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93C"/>
    <w:pPr>
      <w:keepNext/>
      <w:keepLines/>
      <w:spacing w:before="160" w:after="40" w:line="240" w:lineRule="auto"/>
      <w:ind w:left="142"/>
      <w:outlineLvl w:val="0"/>
    </w:pPr>
    <w:rPr>
      <w:rFonts w:ascii="Maiandra GD" w:hAnsi="Maiandra GD"/>
      <w:color w:val="11B1EA" w:themeColor="accent2" w:themeShade="BF"/>
      <w:sz w:val="40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89"/>
    <w:pPr>
      <w:keepNext/>
      <w:keepLines/>
      <w:spacing w:before="160" w:after="0"/>
      <w:ind w:left="426"/>
      <w:outlineLvl w:val="1"/>
    </w:pPr>
    <w:rPr>
      <w:b/>
      <w:bCs/>
      <w:color w:val="00000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93C"/>
    <w:rPr>
      <w:rFonts w:ascii="Maiandra GD" w:eastAsia="Meiryo" w:hAnsi="Maiandra GD" w:cs="Times New Roman"/>
      <w:color w:val="11B1EA" w:themeColor="accent2" w:themeShade="BF"/>
      <w:sz w:val="40"/>
      <w:szCs w:val="28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E7243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243D"/>
    <w:rPr>
      <w:rFonts w:ascii="Century Gothic" w:eastAsia="Meiryo" w:hAnsi="Century Gothic" w:cs="Times New Roman"/>
      <w:sz w:val="17"/>
      <w:szCs w:val="17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2D499D"/>
    <w:pPr>
      <w:numPr>
        <w:numId w:val="8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4693C"/>
    <w:pPr>
      <w:tabs>
        <w:tab w:val="left" w:pos="8450"/>
      </w:tabs>
      <w:spacing w:line="240" w:lineRule="auto"/>
      <w:ind w:left="0"/>
    </w:pPr>
    <w:rPr>
      <w:rFonts w:ascii="Maiandra GD" w:hAnsi="Maiandra GD" w:cs="Arial"/>
      <w:b/>
      <w:color w:val="11B1EA" w:themeColor="accent2" w:themeShade="BF"/>
      <w:spacing w:val="10"/>
      <w:sz w:val="56"/>
      <w:szCs w:val="44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94693C"/>
    <w:rPr>
      <w:rFonts w:ascii="Maiandra GD" w:eastAsia="Meiryo" w:hAnsi="Maiandra GD" w:cs="Arial"/>
      <w:b/>
      <w:color w:val="11B1EA" w:themeColor="accent2" w:themeShade="BF"/>
      <w:spacing w:val="10"/>
      <w:sz w:val="56"/>
      <w:szCs w:val="44"/>
      <w:lang w:eastAsia="ja-JP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56889"/>
    <w:rPr>
      <w:rFonts w:ascii="Century Gothic" w:eastAsia="Meiryo" w:hAnsi="Century Gothic" w:cs="Times New Roman"/>
      <w:b/>
      <w:bCs/>
      <w:color w:val="000000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table" w:styleId="TableGrid">
    <w:name w:val="Table Grid"/>
    <w:basedOn w:val="TableNormal"/>
    <w:uiPriority w:val="39"/>
    <w:rsid w:val="0011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F163D"/>
    <w:pPr>
      <w:spacing w:after="0" w:line="240" w:lineRule="auto"/>
    </w:pPr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bby\OneDrive\Documents\Office%20Templates\Life%20Maths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523F53B20C3442841559F9F89102B5" ma:contentTypeVersion="33" ma:contentTypeDescription="Create a new document." ma:contentTypeScope="" ma:versionID="6bb4f6406e94609264fe6ba7a0471b78">
  <xsd:schema xmlns:xsd="http://www.w3.org/2001/XMLSchema" xmlns:xs="http://www.w3.org/2001/XMLSchema" xmlns:p="http://schemas.microsoft.com/office/2006/metadata/properties" xmlns:ns3="18884403-df04-4b9a-a25d-147f50f7b263" xmlns:ns4="74e2647d-5407-4372-8a7d-67ca8f747e1e" targetNamespace="http://schemas.microsoft.com/office/2006/metadata/properties" ma:root="true" ma:fieldsID="9fd274fc5889c4751430c09f9e882ec4" ns3:_="" ns4:_="">
    <xsd:import namespace="18884403-df04-4b9a-a25d-147f50f7b263"/>
    <xsd:import namespace="74e2647d-5407-4372-8a7d-67ca8f747e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84403-df04-4b9a-a25d-147f50f7b2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2647d-5407-4372-8a7d-67ca8f747e1e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4e2647d-5407-4372-8a7d-67ca8f747e1e" xsi:nil="true"/>
    <Self_Registration_Enabled xmlns="74e2647d-5407-4372-8a7d-67ca8f747e1e" xsi:nil="true"/>
    <Invited_Students xmlns="74e2647d-5407-4372-8a7d-67ca8f747e1e" xsi:nil="true"/>
    <Students xmlns="74e2647d-5407-4372-8a7d-67ca8f747e1e">
      <UserInfo>
        <DisplayName/>
        <AccountId xsi:nil="true"/>
        <AccountType/>
      </UserInfo>
    </Students>
    <Math_Settings xmlns="74e2647d-5407-4372-8a7d-67ca8f747e1e" xsi:nil="true"/>
    <IsNotebookLocked xmlns="74e2647d-5407-4372-8a7d-67ca8f747e1e" xsi:nil="true"/>
    <FolderType xmlns="74e2647d-5407-4372-8a7d-67ca8f747e1e" xsi:nil="true"/>
    <Teachers xmlns="74e2647d-5407-4372-8a7d-67ca8f747e1e">
      <UserInfo>
        <DisplayName/>
        <AccountId xsi:nil="true"/>
        <AccountType/>
      </UserInfo>
    </Teachers>
    <Student_Groups xmlns="74e2647d-5407-4372-8a7d-67ca8f747e1e">
      <UserInfo>
        <DisplayName/>
        <AccountId xsi:nil="true"/>
        <AccountType/>
      </UserInfo>
    </Student_Groups>
    <Is_Collaboration_Space_Locked xmlns="74e2647d-5407-4372-8a7d-67ca8f747e1e" xsi:nil="true"/>
    <Invited_Teachers xmlns="74e2647d-5407-4372-8a7d-67ca8f747e1e" xsi:nil="true"/>
    <LMS_Mappings xmlns="74e2647d-5407-4372-8a7d-67ca8f747e1e" xsi:nil="true"/>
    <CultureName xmlns="74e2647d-5407-4372-8a7d-67ca8f747e1e" xsi:nil="true"/>
    <Owner xmlns="74e2647d-5407-4372-8a7d-67ca8f747e1e">
      <UserInfo>
        <DisplayName/>
        <AccountId xsi:nil="true"/>
        <AccountType/>
      </UserInfo>
    </Owner>
    <DefaultSectionNames xmlns="74e2647d-5407-4372-8a7d-67ca8f747e1e" xsi:nil="true"/>
    <TeamsChannelId xmlns="74e2647d-5407-4372-8a7d-67ca8f747e1e" xsi:nil="true"/>
    <NotebookType xmlns="74e2647d-5407-4372-8a7d-67ca8f747e1e" xsi:nil="true"/>
    <Distribution_Groups xmlns="74e2647d-5407-4372-8a7d-67ca8f747e1e" xsi:nil="true"/>
    <Templates xmlns="74e2647d-5407-4372-8a7d-67ca8f747e1e" xsi:nil="true"/>
    <Has_Teacher_Only_SectionGroup xmlns="74e2647d-5407-4372-8a7d-67ca8f747e1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8A86-CEF4-486F-9DA3-C84A6EF27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84403-df04-4b9a-a25d-147f50f7b263"/>
    <ds:schemaRef ds:uri="74e2647d-5407-4372-8a7d-67ca8f747e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34E0F-9E18-4ABE-822A-EB95E384EB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F3A3E4-D863-4E13-9507-BD17C30EE26C}">
  <ds:schemaRefs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18884403-df04-4b9a-a25d-147f50f7b263"/>
    <ds:schemaRef ds:uri="http://www.w3.org/XML/1998/namespace"/>
    <ds:schemaRef ds:uri="74e2647d-5407-4372-8a7d-67ca8f747e1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556BAE45-376B-4C75-AF97-13A2875F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 Maths</Template>
  <TotalTime>59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</vt:lpstr>
      <vt:lpstr>    Heading 2</vt:lpstr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TubbNi</dc:creator>
  <cp:keywords/>
  <dc:description/>
  <cp:lastModifiedBy>Nic Tubb</cp:lastModifiedBy>
  <cp:revision>6</cp:revision>
  <cp:lastPrinted>2020-05-12T04:03:00Z</cp:lastPrinted>
  <dcterms:created xsi:type="dcterms:W3CDTF">2020-05-12T03:52:00Z</dcterms:created>
  <dcterms:modified xsi:type="dcterms:W3CDTF">2020-05-12T04:52:00Z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0x0101002B523F53B20C3442841559F9F89102B5</vt:lpwstr>
  </property>
</Properties>
</file>